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791F9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E3666C" w:rsidRPr="00C561C1" w:rsidRDefault="003F4A0D" w:rsidP="00E3666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E3666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E3666C" w:rsidRPr="00C561C1" w:rsidRDefault="00E3666C" w:rsidP="00E3666C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C561C1">
        <w:rPr>
          <w:rFonts w:asciiTheme="minorBidi" w:hAnsiTheme="minorBidi" w:hint="cs"/>
          <w:sz w:val="32"/>
          <w:szCs w:val="32"/>
          <w:cs/>
          <w:lang w:bidi="th-TH"/>
        </w:rPr>
        <w:t xml:space="preserve">  โทร.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056 </w:t>
      </w:r>
      <w:r w:rsidRPr="00C561C1">
        <w:rPr>
          <w:rFonts w:asciiTheme="minorBidi" w:hAnsiTheme="minorBidi" w:cs="Cordia New"/>
          <w:noProof/>
          <w:sz w:val="32"/>
          <w:szCs w:val="32"/>
          <w:cs/>
          <w:lang w:bidi="th-TH"/>
        </w:rPr>
        <w:t>–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741323-6  </w:t>
      </w:r>
      <w:r w:rsidRPr="00C561C1">
        <w:rPr>
          <w:rFonts w:asciiTheme="minorBidi" w:hAnsiTheme="minorBidi"/>
          <w:sz w:val="32"/>
          <w:szCs w:val="32"/>
          <w:lang w:bidi="th-TH"/>
        </w:rPr>
        <w:t>http://www.dsd.go.th/phetchabun</w:t>
      </w:r>
      <w:r w:rsidRPr="00C561C1">
        <w:rPr>
          <w:rFonts w:asciiTheme="minorBidi" w:hAnsiTheme="minorBidi"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E3666C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3666C" w:rsidRPr="00E3666C" w:rsidRDefault="00A13B6C" w:rsidP="00E3666C">
            <w:pPr>
              <w:tabs>
                <w:tab w:val="left" w:pos="360"/>
              </w:tabs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E3666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E3666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E3666C" w:rsidRPr="00E3666C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094F82" w:rsidRPr="000C2AAC" w:rsidRDefault="00E3666C" w:rsidP="00E3666C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iCs/>
                <w:sz w:val="32"/>
                <w:szCs w:val="32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E3666C" w:rsidRDefault="00E3666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E3666C" w:rsidRDefault="00E3666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นายทะเบียนพิจารณาให้ความเห็นชอบและออก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ให้แก่ผู้ยื่นคำขอ   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3666C" w:rsidRPr="00C561C1" w:rsidRDefault="00EA6950" w:rsidP="00E3666C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E3666C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EA6950" w:rsidRPr="000C2AAC" w:rsidRDefault="00E3666C" w:rsidP="00E3666C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sz w:val="32"/>
                <w:szCs w:val="32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E3666C" w:rsidRPr="000C2AAC" w:rsidRDefault="00E3666C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540508" w:rsidRDefault="00540508" w:rsidP="00540508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540508" w:rsidTr="0054050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540508" w:rsidTr="0054050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540508" w:rsidTr="0054050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540508" w:rsidTr="0054050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540508" w:rsidTr="00540508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508" w:rsidRDefault="00540508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540508" w:rsidRDefault="00540508" w:rsidP="00540508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D76" w:rsidRDefault="00F22D76" w:rsidP="00C81DB8">
      <w:pPr>
        <w:spacing w:after="0" w:line="240" w:lineRule="auto"/>
      </w:pPr>
      <w:r>
        <w:separator/>
      </w:r>
    </w:p>
  </w:endnote>
  <w:endnote w:type="continuationSeparator" w:id="0">
    <w:p w:rsidR="00F22D76" w:rsidRDefault="00F22D76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D76" w:rsidRDefault="00F22D76" w:rsidP="00C81DB8">
      <w:pPr>
        <w:spacing w:after="0" w:line="240" w:lineRule="auto"/>
      </w:pPr>
      <w:r>
        <w:separator/>
      </w:r>
    </w:p>
  </w:footnote>
  <w:footnote w:type="continuationSeparator" w:id="0">
    <w:p w:rsidR="00F22D76" w:rsidRDefault="00F22D76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791F9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540508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050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C4CB4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234EF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0508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1F9F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D1D50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9332F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3666C"/>
    <w:rsid w:val="00E56012"/>
    <w:rsid w:val="00E668EE"/>
    <w:rsid w:val="00E90756"/>
    <w:rsid w:val="00E97AE3"/>
    <w:rsid w:val="00EA6950"/>
    <w:rsid w:val="00EB5853"/>
    <w:rsid w:val="00EC08A9"/>
    <w:rsid w:val="00ED32B6"/>
    <w:rsid w:val="00EF0DAF"/>
    <w:rsid w:val="00F028A3"/>
    <w:rsid w:val="00F064C0"/>
    <w:rsid w:val="00F22D76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FFEA4-E113-4E59-897D-02C8F0402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656</TotalTime>
  <Pages>7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85</cp:revision>
  <cp:lastPrinted>2015-03-02T15:12:00Z</cp:lastPrinted>
  <dcterms:created xsi:type="dcterms:W3CDTF">2015-04-23T03:41:00Z</dcterms:created>
  <dcterms:modified xsi:type="dcterms:W3CDTF">2015-07-21T07:03:00Z</dcterms:modified>
</cp:coreProperties>
</file>