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การขอรับรองมาตรฐานฝีมือแรงงานของผู้ประกอบอาชีพ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D266AB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การขอรับรองมาตรฐานฝีมือแรงงานของผู้ประกอบอาชีพ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584977" w:rsidRPr="00C561C1" w:rsidRDefault="003F4A0D" w:rsidP="00584977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584977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ศูนย์พัฒนาฝีมือแรงงานจังหวัดเพชรบูรณ์ 237 ม.5 ต.สะเดียง อ.เมือง จ.เพชรบูรณ์ </w:t>
      </w:r>
    </w:p>
    <w:p w:rsidR="003F4A0D" w:rsidRPr="000C2AAC" w:rsidRDefault="00584977" w:rsidP="00584977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C561C1">
        <w:rPr>
          <w:rFonts w:asciiTheme="minorBidi" w:hAnsiTheme="minorBidi" w:hint="cs"/>
          <w:sz w:val="32"/>
          <w:szCs w:val="32"/>
          <w:cs/>
          <w:lang w:bidi="th-TH"/>
        </w:rPr>
        <w:t xml:space="preserve">  โทร.</w:t>
      </w:r>
      <w:r w:rsidRPr="00C561C1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056 </w:t>
      </w:r>
      <w:r w:rsidRPr="00C561C1">
        <w:rPr>
          <w:rFonts w:asciiTheme="minorBidi" w:hAnsiTheme="minorBidi" w:cs="Cordia New"/>
          <w:noProof/>
          <w:sz w:val="32"/>
          <w:szCs w:val="32"/>
          <w:cs/>
          <w:lang w:bidi="th-TH"/>
        </w:rPr>
        <w:t>–</w:t>
      </w:r>
      <w:r w:rsidRPr="00C561C1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741323-6  </w:t>
      </w:r>
      <w:r w:rsidRPr="00C561C1">
        <w:rPr>
          <w:rFonts w:asciiTheme="minorBidi" w:hAnsiTheme="minorBidi"/>
          <w:sz w:val="32"/>
          <w:szCs w:val="32"/>
          <w:lang w:bidi="th-TH"/>
        </w:rPr>
        <w:t>http://www.dsd.go.th/phetchabun</w:t>
      </w:r>
      <w:r w:rsidRPr="00C561C1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55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การขอรับรองมาตรฐานฝีมือแรงงานของผู้ประกอบอาชีพ </w:t>
      </w:r>
      <w:r w:rsidR="00094F82" w:rsidRPr="000C2AAC">
        <w:rPr>
          <w:rFonts w:asciiTheme="minorBidi" w:hAnsiTheme="minorBidi"/>
          <w:noProof/>
          <w:sz w:val="32"/>
          <w:szCs w:val="32"/>
        </w:rPr>
        <w:t>25/05/2558 11:25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584977" w:rsidP="008C1396">
            <w:pPr>
              <w:jc w:val="center"/>
              <w:rPr>
                <w:rFonts w:asciiTheme="minorBidi" w:hAnsiTheme="minorBidi"/>
                <w:sz w:val="32"/>
                <w:szCs w:val="32"/>
                <w:lang w:bidi="th-TH"/>
              </w:rPr>
            </w:pPr>
            <w:r>
              <w:rPr>
                <w:rFonts w:asciiTheme="minorBidi" w:hAnsiTheme="minorBidi"/>
                <w:sz w:val="32"/>
                <w:szCs w:val="32"/>
              </w:rPr>
              <w:t xml:space="preserve">  </w:t>
            </w:r>
          </w:p>
        </w:tc>
        <w:tc>
          <w:tcPr>
            <w:tcW w:w="9639" w:type="dxa"/>
          </w:tcPr>
          <w:p w:rsidR="00584977" w:rsidRPr="00584977" w:rsidRDefault="00584977" w:rsidP="00584977">
            <w:pPr>
              <w:tabs>
                <w:tab w:val="left" w:pos="360"/>
              </w:tabs>
              <w:rPr>
                <w:rFonts w:asciiTheme="minorBidi" w:hAnsiTheme="minorBidi"/>
                <w:b/>
                <w:bCs/>
                <w:sz w:val="32"/>
                <w:szCs w:val="32"/>
                <w:lang w:bidi="th-TH"/>
              </w:rPr>
            </w:pPr>
            <w:r w:rsidRPr="00584977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ศูนย์พัฒนาฝีมือแรงงานจังหวัดเพชรบูรณ์ 237 ม.5 ต.สะเดียง อ.เมือง จ.เพชรบูรณ์ </w:t>
            </w:r>
          </w:p>
          <w:p w:rsidR="00584977" w:rsidRPr="00584977" w:rsidRDefault="00584977" w:rsidP="00584977">
            <w:pPr>
              <w:tabs>
                <w:tab w:val="left" w:pos="360"/>
              </w:tabs>
              <w:rPr>
                <w:rFonts w:asciiTheme="minorBidi" w:hAnsiTheme="minorBidi"/>
                <w:sz w:val="32"/>
                <w:szCs w:val="32"/>
                <w:lang w:bidi="th-TH"/>
              </w:rPr>
            </w:pPr>
            <w:r w:rsidRPr="00584977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โทร.</w:t>
            </w:r>
            <w:r w:rsidRPr="00584977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056 </w:t>
            </w:r>
            <w:r w:rsidRPr="00584977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–</w:t>
            </w:r>
            <w:r w:rsidRPr="00584977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741323-6  </w:t>
            </w:r>
            <w:r w:rsidRPr="00584977">
              <w:rPr>
                <w:rFonts w:asciiTheme="minorBidi" w:hAnsiTheme="minorBidi"/>
                <w:sz w:val="32"/>
                <w:szCs w:val="32"/>
                <w:lang w:bidi="th-TH"/>
              </w:rPr>
              <w:t>http://www.dsd.go.th/phetchabun</w:t>
            </w:r>
            <w:r w:rsidRPr="00584977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ab/>
            </w:r>
          </w:p>
          <w:p w:rsidR="00313D38" w:rsidRPr="000C2AAC" w:rsidRDefault="00313D38" w:rsidP="009B7715">
            <w:pPr>
              <w:rPr>
                <w:rFonts w:asciiTheme="minorBidi" w:hAnsiTheme="minorBidi"/>
                <w:iCs/>
                <w:sz w:val="32"/>
                <w:szCs w:val="32"/>
                <w:lang w:bidi="th-TH"/>
              </w:rPr>
            </w:pPr>
          </w:p>
        </w:tc>
      </w:tr>
    </w:tbl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8E2900" w:rsidRPr="000C2AAC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ผู้มีความประสงค์ยื่นแบบคำรับรองมาตรฐานฝีมือแรงงาน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 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พร้อมเอกสารแนบคำขอยื่น โดยมีการประสานการจัดทำร่วมกันกับหน่วยงานของกรม และยื่นเอกสารการจัดทำรายละเอียด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ซึ่งหากคณะกรรมการส่งเสริมการพัฒนาฝีมือแรงงานให้การรับรองมาตรฐานดังกล่าวแล้ว นายทะเบียนจะลงนามในหนังสือรับรองมาตรฐาน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 xml:space="preserve">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 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ซึ่งสถานประกอบกิจการสามารถนำมาตรฐานฝีมือแรงงานไปใช้ทดสอบกับลูกจ้างของตนเพื่อวัดทักษะฝีมือ ความรู้และความสามารถ และออกหนังสือรับรองการผ่านการทดสอบได้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โดยให้รายงานผลการทดสอบมาตรฐานฝีมือแรงงาน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.5)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และหากใช้มาตรฐานฝีมือแรงงานไประยะหนึ่งแล้ว มีการปรับเปลี่ยนเทคโนโลยีหรือขั้นตอนการปฏิบัติงาน สามารถดำเนินการปรับปรุงได้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รายละเอียดตามเอกสารแนบ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ผู้มีความประสงค์ยื่นคำขอตามแบบ รมฐ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.1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และเจ้าหน้าที่ตรวจสอบเอกสารแนบ และรายละเอียดมาตรฐานฝีมือแรงงาน จำนวน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16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รายการในแบบตามคำขอตามแบบ รมฐ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.2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584977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จ้าหน้าที่สำนักพัฒนามาตรฐานและทดสอบฝีมือแรงงานนัดประชุมคณะอนุกรรมการกำหนดมาตรฐานฝีมือแรงงานแห่งชาติในสาขาอาชีพที่เกี่ยวข้องกับการรับรองมาตรฐานฝีมือแรงงานตามมาตรา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26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พิจารณามาตรฐานฝีมือแรงงานของผู้ประกอบอาชีพ  โดยแจ้งให้ผู้ยื่นคำขอมาชี้แจง และเจ้าหน้าที่ของหน่วยงานของกรมพัฒนาฝีมือแรงงานที่รับคำขอมาร่วมชี้แจง</w:t>
            </w: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หากคณะอนุกรรมการฯ มีมติแก้ไขปรับปรุงมาตรฐานฝีมือแรงงานของผู้ประกอบอาชีพ ให้ผู้ยื่นคำขอแก้ไขมาตรฐานฯและส่งคืนให้สำนักพัฒนามาตรฐานและทดสอบฝีมือแรงงาน นับจากวันที่แจ้งมติที่ประชุม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คณะกรรมการส่งเสริมการพัฒนาฝีมือแรงงานพิจารณาให้ความเห็นชอบ โดย ผู้ยื่นคำขอหรือผู้แทน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เข้าร่วมชี้แจงรายละเอียด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คณะกรรมการส่งเสริมฯ มีการประชุมเดือนละ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ครั้ง   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โดยปกติ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 xml:space="preserve">การจัดประชุมในวันพฤหัสบดีสัปดาห์ที่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ของทุกเดือน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 )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55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แบบคำขอรับรองมาตรฐานฝีมือแรงงาน 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.1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แบบการตรวจคำขอรับรองมาตรฐานฝีมือแรงงาน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.2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หนังสือรับรองมาตรฐานฝีมือแรงงาน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.3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หนังสือรับรองผู้ผ่านการทดสอบมาตรฐานฝีมือแรงงาน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.4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แจ้งภายหลังการทดสอบมาตรฐาน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แบบรายงานผลการทดสอบมาตรฐานฝีมือแรงงาน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.5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แจ้งภายหลังการทดสอบมาตรฐาน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รายงานผลการพิจารณาทบทวนมาตรฐานฝีมือแรงงานประจำปี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.6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ไม่มีค่าธรรมเนียม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584977" w:rsidRPr="00584977" w:rsidRDefault="00584977" w:rsidP="00584977">
            <w:pPr>
              <w:tabs>
                <w:tab w:val="left" w:pos="360"/>
              </w:tabs>
              <w:rPr>
                <w:rFonts w:asciiTheme="minorBidi" w:hAnsiTheme="minorBidi"/>
                <w:b/>
                <w:bCs/>
                <w:sz w:val="32"/>
                <w:szCs w:val="32"/>
                <w:lang w:bidi="th-TH"/>
              </w:rPr>
            </w:pPr>
            <w:r w:rsidRPr="00584977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ศูนย์พัฒนาฝีมือแรงงานจังหวัดเพชรบูรณ์ 237 ม.5 ต.สะเดียง อ.เมือง จ.เพชรบูรณ์ </w:t>
            </w:r>
          </w:p>
          <w:p w:rsidR="00584977" w:rsidRPr="00584977" w:rsidRDefault="00584977" w:rsidP="00584977">
            <w:pPr>
              <w:tabs>
                <w:tab w:val="left" w:pos="360"/>
              </w:tabs>
              <w:rPr>
                <w:rFonts w:asciiTheme="minorBidi" w:hAnsiTheme="minorBidi"/>
                <w:sz w:val="32"/>
                <w:szCs w:val="32"/>
                <w:lang w:bidi="th-TH"/>
              </w:rPr>
            </w:pPr>
            <w:r w:rsidRPr="00584977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>โทร.</w:t>
            </w:r>
            <w:r w:rsidRPr="00584977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056 </w:t>
            </w:r>
            <w:r w:rsidRPr="00584977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–</w:t>
            </w:r>
            <w:r w:rsidRPr="00584977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741323-6  </w:t>
            </w:r>
            <w:r w:rsidRPr="00584977">
              <w:rPr>
                <w:rFonts w:asciiTheme="minorBidi" w:hAnsiTheme="minorBidi"/>
                <w:sz w:val="32"/>
                <w:szCs w:val="32"/>
                <w:lang w:bidi="th-TH"/>
              </w:rPr>
              <w:t>http://www.dsd.go.th/phetchabun</w:t>
            </w:r>
            <w:r w:rsidRPr="00584977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ab/>
            </w:r>
          </w:p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</w:p>
        </w:tc>
      </w:tr>
    </w:tbl>
    <w:p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รมฐ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ถึง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1.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คณะกรรมการส่งเสริมฯ มีการประชุมเดือนละ </w:t>
      </w:r>
      <w:r w:rsidRPr="000C2AAC">
        <w:rPr>
          <w:rFonts w:asciiTheme="minorBidi" w:hAnsiTheme="minorBidi"/>
          <w:noProof/>
          <w:sz w:val="32"/>
          <w:szCs w:val="32"/>
        </w:rPr>
        <w:t xml:space="preserve">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ครั้ง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โดยปกติการจัดประชุมในวันพฤหัสบดีสัปดาห์ที่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ของทุกเดือน</w:t>
      </w:r>
      <w:r w:rsidRPr="000C2AAC">
        <w:rPr>
          <w:rFonts w:asciiTheme="minorBidi" w:hAnsiTheme="minorBidi"/>
          <w:noProof/>
          <w:sz w:val="32"/>
          <w:szCs w:val="32"/>
        </w:rPr>
        <w:t>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2.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การเสนอเรื่องเข้าที่ประชุมคณะกรรมการส่งเสริมฯ ต้องแจ้งหน่วยงานของกรมพัฒนาฝีมือแรงงานที่สถานประกอบกิจการ ยื่นแบบขอรับรองมาตรฐานฝีมือแรงงานของผู้ประกอบอาชีพให้สำนักพัฒนามาตรฐานและทดสอบฝีมือแรงงานทราบ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เพื่อเสนอเข้าวาระการประชุม พร้อมจัดทำเอกสารมาตรฐานฝีมือแรงงาน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จำนวน </w:t>
      </w:r>
      <w:r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ชุด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3.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รณีคณะกรรมการส่งเสริมการพัฒนาฝีมือไม่เห็นชอบหรือมีข้อแก้ไขต้องนำเข้าคณะกรรมการตามมติที่ประชุม โดยมีระยะเวลาการประชุมตามที่กำหนด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โดยปกติการจัดประชุมในวันพฤหัสบดีสัปดาห์ที่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ของทุกเดือน</w:t>
      </w:r>
      <w:r w:rsidRPr="000C2AAC">
        <w:rPr>
          <w:rFonts w:asciiTheme="minorBidi" w:hAnsiTheme="minorBidi"/>
          <w:noProof/>
          <w:sz w:val="32"/>
          <w:szCs w:val="32"/>
        </w:rPr>
        <w:t>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4.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แจ้งผลการพิจารณาต่อผู้ยื่นคำขอ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noProof/>
          <w:sz w:val="32"/>
          <w:szCs w:val="32"/>
        </w:rPr>
        <w:t>)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083472" w:rsidRDefault="00083472" w:rsidP="00083472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083472" w:rsidTr="00083472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472" w:rsidRDefault="00083472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472" w:rsidRDefault="00083472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083472" w:rsidTr="00083472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472" w:rsidRDefault="00083472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472" w:rsidRDefault="00083472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083472" w:rsidTr="00083472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472" w:rsidRDefault="00083472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472" w:rsidRDefault="00083472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083472" w:rsidTr="00083472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472" w:rsidRDefault="00083472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472" w:rsidRDefault="00083472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083472" w:rsidTr="00083472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472" w:rsidRDefault="00083472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472" w:rsidRDefault="00083472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:rsidR="00083472" w:rsidRDefault="00083472" w:rsidP="00083472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1CAF" w:rsidRDefault="00D31CAF" w:rsidP="00C81DB8">
      <w:pPr>
        <w:spacing w:after="0" w:line="240" w:lineRule="auto"/>
      </w:pPr>
      <w:r>
        <w:separator/>
      </w:r>
    </w:p>
  </w:endnote>
  <w:endnote w:type="continuationSeparator" w:id="0">
    <w:p w:rsidR="00D31CAF" w:rsidRDefault="00D31CAF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1CAF" w:rsidRDefault="00D31CAF" w:rsidP="00C81DB8">
      <w:pPr>
        <w:spacing w:after="0" w:line="240" w:lineRule="auto"/>
      </w:pPr>
      <w:r>
        <w:separator/>
      </w:r>
    </w:p>
  </w:footnote>
  <w:footnote w:type="continuationSeparator" w:id="0">
    <w:p w:rsidR="00D31CAF" w:rsidRDefault="00D31CAF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D266AB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083472">
          <w:rPr>
            <w:noProof/>
          </w:rPr>
          <w:t>6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083472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83472"/>
    <w:rsid w:val="00090552"/>
    <w:rsid w:val="00094F82"/>
    <w:rsid w:val="000C2AAC"/>
    <w:rsid w:val="000C466B"/>
    <w:rsid w:val="000F1309"/>
    <w:rsid w:val="00110F0C"/>
    <w:rsid w:val="00132A8F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84977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AD7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06C65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81E73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266AB"/>
    <w:rsid w:val="00D3016A"/>
    <w:rsid w:val="00D317AD"/>
    <w:rsid w:val="00D31CAF"/>
    <w:rsid w:val="00D5060E"/>
    <w:rsid w:val="00D51311"/>
    <w:rsid w:val="00E00F3F"/>
    <w:rsid w:val="00E01AA0"/>
    <w:rsid w:val="00E06DC1"/>
    <w:rsid w:val="00E279FB"/>
    <w:rsid w:val="00E33AD5"/>
    <w:rsid w:val="00E56012"/>
    <w:rsid w:val="00E6472E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2BFCBF-1E9C-4D45-ADE6-9643EDCDA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654</TotalTime>
  <Pages>6</Pages>
  <Words>918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com</cp:lastModifiedBy>
  <cp:revision>85</cp:revision>
  <cp:lastPrinted>2015-03-02T15:12:00Z</cp:lastPrinted>
  <dcterms:created xsi:type="dcterms:W3CDTF">2015-04-23T03:41:00Z</dcterms:created>
  <dcterms:modified xsi:type="dcterms:W3CDTF">2015-07-21T07:03:00Z</dcterms:modified>
</cp:coreProperties>
</file>