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ED1048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2E0B1D" w:rsidRPr="00C561C1" w:rsidRDefault="003F4A0D" w:rsidP="002E0B1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2E0B1D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ศูนย์พัฒนาฝีมือแรงงานจังหวัดเพชรบูรณ์ 237 ม.5 ต.สะเดียง อ.เมือง จ.เพชรบูรณ์ </w:t>
      </w:r>
    </w:p>
    <w:p w:rsidR="003F4A0D" w:rsidRPr="000C2AAC" w:rsidRDefault="002E0B1D" w:rsidP="002E0B1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561C1">
        <w:rPr>
          <w:rFonts w:asciiTheme="minorBidi" w:hAnsiTheme="minorBidi" w:hint="cs"/>
          <w:sz w:val="32"/>
          <w:szCs w:val="32"/>
          <w:cs/>
          <w:lang w:bidi="th-TH"/>
        </w:rPr>
        <w:t xml:space="preserve">  โทร.</w:t>
      </w:r>
      <w:r w:rsidRPr="00C561C1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056 </w:t>
      </w:r>
      <w:r w:rsidRPr="00C561C1">
        <w:rPr>
          <w:rFonts w:asciiTheme="minorBidi" w:hAnsiTheme="minorBidi" w:cs="Cordia New"/>
          <w:noProof/>
          <w:sz w:val="32"/>
          <w:szCs w:val="32"/>
          <w:cs/>
          <w:lang w:bidi="th-TH"/>
        </w:rPr>
        <w:t>–</w:t>
      </w:r>
      <w:r w:rsidRPr="00C561C1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741323-6  </w:t>
      </w:r>
      <w:r w:rsidRPr="00C561C1">
        <w:rPr>
          <w:rFonts w:asciiTheme="minorBidi" w:hAnsiTheme="minorBidi"/>
          <w:sz w:val="32"/>
          <w:szCs w:val="32"/>
          <w:lang w:bidi="th-TH"/>
        </w:rPr>
        <w:t>http://www.dsd.go.th/phetchabun</w:t>
      </w:r>
      <w:r w:rsidRPr="00C561C1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2E0B1D">
        <w:rPr>
          <w:rFonts w:asciiTheme="minorBidi" w:hAnsiTheme="minorBidi" w:hint="cs"/>
          <w:noProof/>
          <w:sz w:val="32"/>
          <w:szCs w:val="32"/>
          <w:cs/>
          <w:lang w:bidi="th-TH"/>
        </w:rPr>
        <w:t xml:space="preserve">  </w:t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การขออนุญาตและการต่อใบอนุญาตดำเนินการทดสอบมาตรฐานฝีมือแรงงานแห่งชาติ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10:04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2E0B1D" w:rsidRPr="00C561C1" w:rsidRDefault="00A13B6C" w:rsidP="002E0B1D">
            <w:pPr>
              <w:pStyle w:val="a5"/>
              <w:numPr>
                <w:ilvl w:val="0"/>
                <w:numId w:val="2"/>
              </w:numPr>
              <w:tabs>
                <w:tab w:val="left" w:pos="360"/>
              </w:tabs>
              <w:ind w:left="360"/>
              <w:rPr>
                <w:rFonts w:asciiTheme="minorBidi" w:hAnsiTheme="minorBidi"/>
                <w:b/>
                <w:bCs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2E0B1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ศูนย์พัฒนาฝีมือแรงงานจังหวัดเพชรบูรณ์ 237 ม.5 ต.สะเดียง อ.เมือง จ.เพชรบูรณ์ </w:t>
            </w:r>
          </w:p>
          <w:p w:rsidR="00094F82" w:rsidRPr="000C2AAC" w:rsidRDefault="002E0B1D" w:rsidP="002E0B1D">
            <w:pPr>
              <w:pStyle w:val="a5"/>
              <w:tabs>
                <w:tab w:val="left" w:pos="360"/>
              </w:tabs>
              <w:ind w:left="360"/>
              <w:rPr>
                <w:rFonts w:asciiTheme="minorBidi" w:hAnsiTheme="minorBidi"/>
                <w:iCs/>
                <w:sz w:val="32"/>
                <w:szCs w:val="32"/>
              </w:rPr>
            </w:pPr>
            <w:r w:rsidRPr="00C561C1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 โทร.</w:t>
            </w:r>
            <w:r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056 </w:t>
            </w:r>
            <w:r w:rsidRPr="00C561C1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–</w:t>
            </w:r>
            <w:r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741323-6  </w:t>
            </w:r>
            <w:r w:rsidRPr="00C561C1">
              <w:rPr>
                <w:rFonts w:asciiTheme="minorBidi" w:hAnsiTheme="minorBidi"/>
                <w:sz w:val="32"/>
                <w:szCs w:val="32"/>
                <w:lang w:bidi="th-TH"/>
              </w:rPr>
              <w:t>http://www.dsd.go.th/phetchabun</w:t>
            </w:r>
            <w:r w:rsidRPr="00C561C1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ab/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E0B1D" w:rsidRDefault="002E0B1D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 เป็นไปตามระเบียบการพิจารณาอนุญาตเป็นผู้ดำเนินการทดสอบฝีมือแรงงานแห่งชาติ และพระราชบัญญัติส่งเสริมการพัฒนาฝีมือแรงงาน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Theme="minorBidi" w:hAnsiTheme="minorBidi"/>
          <w:noProof/>
          <w:sz w:val="32"/>
          <w:szCs w:val="32"/>
        </w:rPr>
        <w:t>24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เว็บไซต์กรมพัมนาฝีมือแรงงาน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และประกาศคณะกรรมการส่งเสริมการพัฒนาฝีมือแรงงาน เรื่องหลักเกณฑ์ วิธีการ และเงื่อนไขในการออกใบอนุญาตเป็นผู้ดำเนินการทดสอบมาตรฐาน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ผู้ใดมีความประสงค์เป็นผู้ดำเนินการทดสอบ สามารถยื่นคำขอต่อนายทะเบียนพร้อมด้วยเอกสารหลักฐานตามที่กำหนดไว้ในแบบ 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และมฐ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เจ้าหน้าที่นัดหมายคณะทำงานตรวจสอบ และผู้ยื่นคำขอ  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แจ้งผลการตรวจสอบ ออกใบอนุญาตกรณีผ่านการพิจารณา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หมายเหตุ  ใบอนุญาตมีอายุ ครั้งละ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ปี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กรณี ต่อใบอนุญาตให้ยื่นเอกสารเช่นเดียวกับการขอใบอนุญาต และสามารถยื่นเอกสารการต่ออายุ ก่อนการสิ้นอายุใบอนุญาต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>)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แบบคำขอรับอนุญาตเป็น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ผู้ดำเนินการทดสอบมาตรฐานฝีมือแรงงานแห่งชาติ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รายชื่อสาขาอาชีพที่ขอดำเนินการทดสอบมาตรฐานฝีมือแรงงานแห่งชาติ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รายชื่อผู้ทดสอบมาตรฐานฝีมือแรงงานแห่งชาติ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E0B1D" w:rsidRPr="00C561C1" w:rsidRDefault="00EA6950" w:rsidP="002E0B1D">
            <w:pPr>
              <w:pStyle w:val="a5"/>
              <w:numPr>
                <w:ilvl w:val="0"/>
                <w:numId w:val="2"/>
              </w:numPr>
              <w:tabs>
                <w:tab w:val="left" w:pos="360"/>
              </w:tabs>
              <w:ind w:left="360"/>
              <w:rPr>
                <w:rFonts w:asciiTheme="minorBidi" w:hAnsiTheme="minorBidi"/>
                <w:b/>
                <w:bCs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="002E0B1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ศูนย์พัฒนาฝีมือแรงงานจังหวัดเพชรบูรณ์ 237 ม.5 ต.สะเดียง อ.เมือง จ.เพชรบูรณ์ </w:t>
            </w:r>
          </w:p>
          <w:p w:rsidR="00EA6950" w:rsidRPr="000C2AAC" w:rsidRDefault="002E0B1D" w:rsidP="002E0B1D">
            <w:pPr>
              <w:pStyle w:val="a5"/>
              <w:tabs>
                <w:tab w:val="left" w:pos="360"/>
              </w:tabs>
              <w:ind w:left="360"/>
              <w:rPr>
                <w:rFonts w:asciiTheme="minorBidi" w:hAnsiTheme="minorBidi"/>
                <w:sz w:val="32"/>
                <w:szCs w:val="32"/>
              </w:rPr>
            </w:pPr>
            <w:r w:rsidRPr="00C561C1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 โทร.</w:t>
            </w:r>
            <w:r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056 </w:t>
            </w:r>
            <w:r w:rsidRPr="00C561C1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–</w:t>
            </w:r>
            <w:r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741323-6  </w:t>
            </w:r>
            <w:r w:rsidRPr="00C561C1">
              <w:rPr>
                <w:rFonts w:asciiTheme="minorBidi" w:hAnsiTheme="minorBidi"/>
                <w:sz w:val="32"/>
                <w:szCs w:val="32"/>
                <w:lang w:bidi="th-TH"/>
              </w:rPr>
              <w:t>http://www.dsd.go.th/phetchabun</w:t>
            </w:r>
            <w:r w:rsidRPr="00C561C1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ab/>
            </w:r>
            <w:r w:rsidR="00EA6950"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/ </w:t>
            </w:r>
            <w:r w:rsidR="00EA6950"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EA6950"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</w:r>
          </w:p>
        </w:tc>
      </w:tr>
    </w:tbl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742D8" w:rsidRDefault="006742D8" w:rsidP="006742D8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742D8" w:rsidTr="006742D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2D8" w:rsidRDefault="006742D8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2D8" w:rsidRDefault="006742D8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742D8" w:rsidTr="006742D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2D8" w:rsidRDefault="006742D8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2D8" w:rsidRDefault="006742D8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742D8" w:rsidTr="006742D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2D8" w:rsidRDefault="006742D8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2D8" w:rsidRDefault="006742D8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742D8" w:rsidTr="006742D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2D8" w:rsidRDefault="006742D8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2D8" w:rsidRDefault="006742D8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742D8" w:rsidTr="006742D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2D8" w:rsidRDefault="006742D8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2D8" w:rsidRDefault="006742D8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:rsidR="006742D8" w:rsidRDefault="006742D8" w:rsidP="006742D8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64558D" w:rsidP="006742D8">
      <w:pPr>
        <w:spacing w:after="0" w:line="240" w:lineRule="auto"/>
        <w:rPr>
          <w:rFonts w:asciiTheme="minorBidi" w:hAnsiTheme="minorBidi" w:hint="cs"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2DF" w:rsidRDefault="005D02DF" w:rsidP="00C81DB8">
      <w:pPr>
        <w:spacing w:after="0" w:line="240" w:lineRule="auto"/>
      </w:pPr>
      <w:r>
        <w:separator/>
      </w:r>
    </w:p>
  </w:endnote>
  <w:endnote w:type="continuationSeparator" w:id="0">
    <w:p w:rsidR="005D02DF" w:rsidRDefault="005D02DF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2DF" w:rsidRDefault="005D02DF" w:rsidP="00C81DB8">
      <w:pPr>
        <w:spacing w:after="0" w:line="240" w:lineRule="auto"/>
      </w:pPr>
      <w:r>
        <w:separator/>
      </w:r>
    </w:p>
  </w:footnote>
  <w:footnote w:type="continuationSeparator" w:id="0">
    <w:p w:rsidR="005D02DF" w:rsidRDefault="005D02DF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ED1048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6742D8">
          <w:rPr>
            <w:noProof/>
          </w:rPr>
          <w:t>6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6742D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0F2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144"/>
    <w:rsid w:val="00261D40"/>
    <w:rsid w:val="00263F10"/>
    <w:rsid w:val="00282D24"/>
    <w:rsid w:val="00290086"/>
    <w:rsid w:val="00291120"/>
    <w:rsid w:val="002B2D62"/>
    <w:rsid w:val="002B3B12"/>
    <w:rsid w:val="002B4D3D"/>
    <w:rsid w:val="002C3E03"/>
    <w:rsid w:val="002E0B1D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5D02DF"/>
    <w:rsid w:val="00600A25"/>
    <w:rsid w:val="006437C0"/>
    <w:rsid w:val="0064558D"/>
    <w:rsid w:val="0065175D"/>
    <w:rsid w:val="006742D8"/>
    <w:rsid w:val="00686AAA"/>
    <w:rsid w:val="006974B7"/>
    <w:rsid w:val="006B37B7"/>
    <w:rsid w:val="006B6671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4311D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D1048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7E2F4-EEA9-4536-9ED3-88A6099F6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654</TotalTime>
  <Pages>6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85</cp:revision>
  <cp:lastPrinted>2015-03-02T15:12:00Z</cp:lastPrinted>
  <dcterms:created xsi:type="dcterms:W3CDTF">2015-04-23T03:41:00Z</dcterms:created>
  <dcterms:modified xsi:type="dcterms:W3CDTF">2015-07-21T07:04:00Z</dcterms:modified>
</cp:coreProperties>
</file>