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3918E6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093CC1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093CC1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093CC1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093CC1" w:rsidRDefault="003F4A0D" w:rsidP="00093CC1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093C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  </w:t>
      </w:r>
      <w:r w:rsidR="00093CC1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ศูนย์พัฒนาฝีมือแรงงานจังหวัดเพชรบูรณ์ 237 ม.5 ต.สะเดียง อ.เมือง จ.เพชรบูรณ์ </w:t>
      </w:r>
    </w:p>
    <w:p w:rsidR="003F4A0D" w:rsidRPr="000C2AAC" w:rsidRDefault="00093CC1" w:rsidP="00093CC1">
      <w:pPr>
        <w:pStyle w:val="a5"/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/>
          <w:sz w:val="32"/>
          <w:szCs w:val="32"/>
          <w:cs/>
          <w:lang w:bidi="th-TH"/>
        </w:rPr>
        <w:t xml:space="preserve">  โทร.</w:t>
      </w:r>
      <w:r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 056 </w:t>
      </w:r>
      <w:r>
        <w:rPr>
          <w:rFonts w:asciiTheme="minorBidi" w:hAnsiTheme="minorBidi" w:cs="Cordia New"/>
          <w:noProof/>
          <w:sz w:val="32"/>
          <w:szCs w:val="32"/>
          <w:lang w:bidi="th-TH"/>
        </w:rPr>
        <w:t xml:space="preserve">– </w:t>
      </w:r>
      <w:r>
        <w:rPr>
          <w:rFonts w:asciiTheme="minorBidi" w:hAnsiTheme="minorBidi" w:cs="Cordia New"/>
          <w:noProof/>
          <w:sz w:val="32"/>
          <w:szCs w:val="32"/>
          <w:cs/>
          <w:lang w:bidi="th-TH"/>
        </w:rPr>
        <w:t>741323-</w:t>
      </w:r>
      <w:proofErr w:type="gramStart"/>
      <w:r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6  </w:t>
      </w:r>
      <w:r>
        <w:rPr>
          <w:rFonts w:asciiTheme="minorBidi" w:hAnsiTheme="minorBidi"/>
          <w:sz w:val="32"/>
          <w:szCs w:val="32"/>
          <w:lang w:bidi="th-TH"/>
        </w:rPr>
        <w:t>http</w:t>
      </w:r>
      <w:proofErr w:type="gramEnd"/>
      <w:r>
        <w:rPr>
          <w:rFonts w:asciiTheme="minorBidi" w:hAnsiTheme="minorBidi"/>
          <w:sz w:val="32"/>
          <w:szCs w:val="32"/>
          <w:lang w:bidi="th-TH"/>
        </w:rPr>
        <w:t>://www.dsd.go.th/phetchabun</w:t>
      </w:r>
      <w:r>
        <w:rPr>
          <w:rFonts w:asciiTheme="minorBidi" w:hAnsiTheme="minorBidi" w:hint="cs"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093CC1" w:rsidRPr="00093CC1" w:rsidRDefault="00A13B6C" w:rsidP="00093CC1">
            <w:pPr>
              <w:tabs>
                <w:tab w:val="left" w:pos="360"/>
              </w:tabs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093CC1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93CC1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3CC1" w:rsidRPr="00093CC1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094F82" w:rsidRPr="000C2AAC" w:rsidRDefault="00093CC1" w:rsidP="00093CC1">
            <w:pPr>
              <w:pStyle w:val="a5"/>
              <w:ind w:left="360"/>
              <w:rPr>
                <w:rFonts w:asciiTheme="minorBidi" w:hAnsiTheme="minorBidi"/>
                <w:iCs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 โทร.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–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741323-6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ab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313D38" w:rsidRPr="000C2AAC" w:rsidRDefault="00A13B6C" w:rsidP="00093CC1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สถาบันพัฒนาฝีมือแรงงานภาคหรือศูนย์พัฒนาฝีมือแรงงานจังหวัด 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ผู้มีความประสงค์ยื่นคำขอ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และตรวจสอบความถูกต้องครบถ้วนของ 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อุปกรณ์ และแจ้งผลการตรวจสอบ กรณี ไม่ผ่านการตรวจสอบ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 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คำขอ 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281040" w:rsidRDefault="0064558D" w:rsidP="00281040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281040" w:rsidTr="0028104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40" w:rsidRDefault="00281040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40" w:rsidRDefault="00281040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281040" w:rsidTr="0028104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40" w:rsidRDefault="00281040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40" w:rsidRDefault="00281040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281040" w:rsidTr="0028104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40" w:rsidRDefault="00281040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40" w:rsidRDefault="00281040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281040" w:rsidTr="0028104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40" w:rsidRDefault="00281040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40" w:rsidRDefault="00281040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281040" w:rsidTr="0028104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40" w:rsidRDefault="00281040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40" w:rsidRDefault="00281040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:rsidR="00281040" w:rsidRDefault="00281040" w:rsidP="00281040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 w:hint="cs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3CF" w:rsidRDefault="002213CF" w:rsidP="00C81DB8">
      <w:pPr>
        <w:spacing w:after="0" w:line="240" w:lineRule="auto"/>
      </w:pPr>
      <w:r>
        <w:separator/>
      </w:r>
    </w:p>
  </w:endnote>
  <w:endnote w:type="continuationSeparator" w:id="0">
    <w:p w:rsidR="002213CF" w:rsidRDefault="002213C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3CF" w:rsidRDefault="002213CF" w:rsidP="00C81DB8">
      <w:pPr>
        <w:spacing w:after="0" w:line="240" w:lineRule="auto"/>
      </w:pPr>
      <w:r>
        <w:separator/>
      </w:r>
    </w:p>
  </w:footnote>
  <w:footnote w:type="continuationSeparator" w:id="0">
    <w:p w:rsidR="002213CF" w:rsidRDefault="002213C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3918E6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281040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28104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3CC1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213CF"/>
    <w:rsid w:val="002440E7"/>
    <w:rsid w:val="00261D40"/>
    <w:rsid w:val="00263F10"/>
    <w:rsid w:val="0028104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18E6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1497C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86C15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D011E"/>
    <w:rsid w:val="00EF0DAF"/>
    <w:rsid w:val="00F028A3"/>
    <w:rsid w:val="00F064C0"/>
    <w:rsid w:val="00F5490C"/>
    <w:rsid w:val="00F62F55"/>
    <w:rsid w:val="00F8122B"/>
    <w:rsid w:val="00FB19C3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1E142-417B-4403-8DE5-00D74BCDD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682</TotalTime>
  <Pages>5</Pages>
  <Words>801</Words>
  <Characters>4569</Characters>
  <Application>Microsoft Office Word</Application>
  <DocSecurity>0</DocSecurity>
  <Lines>38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86</cp:revision>
  <cp:lastPrinted>2015-03-02T15:12:00Z</cp:lastPrinted>
  <dcterms:created xsi:type="dcterms:W3CDTF">2015-04-23T03:41:00Z</dcterms:created>
  <dcterms:modified xsi:type="dcterms:W3CDTF">2015-07-21T07:05:00Z</dcterms:modified>
</cp:coreProperties>
</file>