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BF5371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2E7BC0" w:rsidRDefault="003F4A0D" w:rsidP="002E7BC0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2E7BC0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ศูนย์พัฒนาฝีมือแรงงานจังหวัดเพชรบูรณ์ 237 ม.5 ต.สะเดียง อ.เมือง จ.เพชรบูรณ์ </w:t>
      </w:r>
    </w:p>
    <w:p w:rsidR="003F4A0D" w:rsidRPr="000C2AAC" w:rsidRDefault="002E7BC0" w:rsidP="002E7BC0">
      <w:pPr>
        <w:pStyle w:val="a5"/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/>
          <w:sz w:val="32"/>
          <w:szCs w:val="32"/>
          <w:cs/>
          <w:lang w:bidi="th-TH"/>
        </w:rPr>
        <w:t xml:space="preserve">  โทร.</w:t>
      </w:r>
      <w:r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 056 </w:t>
      </w:r>
      <w:r>
        <w:rPr>
          <w:rFonts w:asciiTheme="minorBidi" w:hAnsiTheme="minorBidi" w:cs="Cordia New"/>
          <w:noProof/>
          <w:sz w:val="32"/>
          <w:szCs w:val="32"/>
          <w:lang w:bidi="th-TH"/>
        </w:rPr>
        <w:t xml:space="preserve">– </w:t>
      </w:r>
      <w:r>
        <w:rPr>
          <w:rFonts w:asciiTheme="minorBidi" w:hAnsiTheme="minorBidi" w:cs="Cordia New"/>
          <w:noProof/>
          <w:sz w:val="32"/>
          <w:szCs w:val="32"/>
          <w:cs/>
          <w:lang w:bidi="th-TH"/>
        </w:rPr>
        <w:t>741323-</w:t>
      </w:r>
      <w:proofErr w:type="gramStart"/>
      <w:r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6  </w:t>
      </w:r>
      <w:r>
        <w:rPr>
          <w:rFonts w:asciiTheme="minorBidi" w:hAnsiTheme="minorBidi"/>
          <w:sz w:val="32"/>
          <w:szCs w:val="32"/>
          <w:lang w:bidi="th-TH"/>
        </w:rPr>
        <w:t>http</w:t>
      </w:r>
      <w:proofErr w:type="gramEnd"/>
      <w:r>
        <w:rPr>
          <w:rFonts w:asciiTheme="minorBidi" w:hAnsiTheme="minorBidi"/>
          <w:sz w:val="32"/>
          <w:szCs w:val="32"/>
          <w:lang w:bidi="th-TH"/>
        </w:rPr>
        <w:t>://www.dsd.go.th/phetchabun</w:t>
      </w:r>
      <w:r>
        <w:rPr>
          <w:rFonts w:asciiTheme="minorBidi" w:hAnsiTheme="minorBidi" w:hint="cs"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12:38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2E7BC0" w:rsidRPr="000C2AAC" w:rsidRDefault="002E7BC0" w:rsidP="002E7BC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E7BC0" w:rsidRDefault="00A13B6C" w:rsidP="002E7BC0">
            <w:pPr>
              <w:pStyle w:val="a5"/>
              <w:numPr>
                <w:ilvl w:val="0"/>
                <w:numId w:val="13"/>
              </w:numPr>
              <w:tabs>
                <w:tab w:val="left" w:pos="360"/>
              </w:tabs>
              <w:ind w:left="360"/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2E7BC0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094F82" w:rsidRPr="000C2AAC" w:rsidRDefault="002E7BC0" w:rsidP="002E7BC0">
            <w:pPr>
              <w:pStyle w:val="a5"/>
              <w:ind w:left="360"/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 โทร.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741323-6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ab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กรณีส่งลูกจ้างไปรับการฝึกภายนอก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 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 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รับรองการฝึกอบรม 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2E7BC0" w:rsidRPr="002E7BC0" w:rsidRDefault="00EA6950" w:rsidP="002E7BC0">
            <w:pPr>
              <w:tabs>
                <w:tab w:val="left" w:pos="360"/>
              </w:tabs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2E7BC0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2E7BC0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2E7BC0" w:rsidRPr="002E7BC0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EA6950" w:rsidRPr="000C2AAC" w:rsidRDefault="002E7BC0" w:rsidP="002E7BC0">
            <w:pPr>
              <w:pStyle w:val="a5"/>
              <w:ind w:left="360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 โทร.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741323-6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ab/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2B2773" w:rsidRDefault="0064558D" w:rsidP="002B2773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2B2773" w:rsidTr="002B277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2B2773" w:rsidTr="002B277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2B2773" w:rsidTr="002B277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2B2773" w:rsidTr="002B277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2B2773" w:rsidTr="002B277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73" w:rsidRDefault="002B2773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:rsidR="002B2773" w:rsidRDefault="002B2773" w:rsidP="002B2773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 w:hint="cs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F94" w:rsidRDefault="00576F94" w:rsidP="00C81DB8">
      <w:pPr>
        <w:spacing w:after="0" w:line="240" w:lineRule="auto"/>
      </w:pPr>
      <w:r>
        <w:separator/>
      </w:r>
    </w:p>
  </w:endnote>
  <w:endnote w:type="continuationSeparator" w:id="0">
    <w:p w:rsidR="00576F94" w:rsidRDefault="00576F94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F94" w:rsidRDefault="00576F94" w:rsidP="00C81DB8">
      <w:pPr>
        <w:spacing w:after="0" w:line="240" w:lineRule="auto"/>
      </w:pPr>
      <w:r>
        <w:separator/>
      </w:r>
    </w:p>
  </w:footnote>
  <w:footnote w:type="continuationSeparator" w:id="0">
    <w:p w:rsidR="00576F94" w:rsidRDefault="00576F94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BF5371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2B2773">
          <w:rPr>
            <w:noProof/>
          </w:rPr>
          <w:t>8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2B277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03C80"/>
    <w:rsid w:val="00210AAF"/>
    <w:rsid w:val="00216FA4"/>
    <w:rsid w:val="002440E7"/>
    <w:rsid w:val="00261D40"/>
    <w:rsid w:val="00263F10"/>
    <w:rsid w:val="00290086"/>
    <w:rsid w:val="00291120"/>
    <w:rsid w:val="002B2773"/>
    <w:rsid w:val="002B2D62"/>
    <w:rsid w:val="002B3B12"/>
    <w:rsid w:val="002B4D3D"/>
    <w:rsid w:val="002C3E03"/>
    <w:rsid w:val="002E7BC0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1A91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76F94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5371"/>
    <w:rsid w:val="00BF6CA4"/>
    <w:rsid w:val="00C1539D"/>
    <w:rsid w:val="00C21238"/>
    <w:rsid w:val="00C26ED0"/>
    <w:rsid w:val="00C3045F"/>
    <w:rsid w:val="00C62081"/>
    <w:rsid w:val="00C77AEA"/>
    <w:rsid w:val="00C81DB8"/>
    <w:rsid w:val="00C87BA3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EF4E5A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B615A-120C-4703-B18A-AF77F9200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662</TotalTime>
  <Pages>8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85</cp:revision>
  <cp:lastPrinted>2015-03-02T15:12:00Z</cp:lastPrinted>
  <dcterms:created xsi:type="dcterms:W3CDTF">2015-04-23T03:41:00Z</dcterms:created>
  <dcterms:modified xsi:type="dcterms:W3CDTF">2015-07-21T07:05:00Z</dcterms:modified>
</cp:coreProperties>
</file>