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51414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F6456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F64566" w:rsidRDefault="003F4A0D" w:rsidP="00F64566">
      <w:pPr>
        <w:pStyle w:val="a5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F64566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ศูนย์พัฒนาฝีมือแรงงานจังหวัดเพชรบูรณ์ 237 ม.5 ต.สะเดียง อ.เมือง จ.เพชรบูรณ์ </w:t>
      </w:r>
    </w:p>
    <w:p w:rsidR="003F4A0D" w:rsidRPr="000C2AAC" w:rsidRDefault="00F64566" w:rsidP="00F64566">
      <w:pPr>
        <w:pStyle w:val="a5"/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/>
          <w:sz w:val="32"/>
          <w:szCs w:val="32"/>
          <w:cs/>
          <w:lang w:bidi="th-TH"/>
        </w:rPr>
        <w:t xml:space="preserve">  โทร.</w:t>
      </w:r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 056 </w:t>
      </w:r>
      <w:r>
        <w:rPr>
          <w:rFonts w:asciiTheme="minorBidi" w:hAnsiTheme="minorBidi" w:cs="Cordia New"/>
          <w:noProof/>
          <w:sz w:val="32"/>
          <w:szCs w:val="32"/>
          <w:lang w:bidi="th-TH"/>
        </w:rPr>
        <w:t xml:space="preserve">– </w:t>
      </w:r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>741323-</w:t>
      </w:r>
      <w:proofErr w:type="gramStart"/>
      <w:r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6  </w:t>
      </w:r>
      <w:r>
        <w:rPr>
          <w:rFonts w:asciiTheme="minorBidi" w:hAnsiTheme="minorBidi"/>
          <w:sz w:val="32"/>
          <w:szCs w:val="32"/>
          <w:lang w:bidi="th-TH"/>
        </w:rPr>
        <w:t>http</w:t>
      </w:r>
      <w:proofErr w:type="gramEnd"/>
      <w:r>
        <w:rPr>
          <w:rFonts w:asciiTheme="minorBidi" w:hAnsiTheme="minorBidi"/>
          <w:sz w:val="32"/>
          <w:szCs w:val="32"/>
          <w:lang w:bidi="th-TH"/>
        </w:rPr>
        <w:t>://www.dsd.go.th/phetchabun</w:t>
      </w:r>
      <w:r>
        <w:rPr>
          <w:rFonts w:asciiTheme="minorBidi" w:hAnsiTheme="minorBidi" w:hint="cs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64566" w:rsidRDefault="00A13B6C" w:rsidP="00F64566">
            <w:pPr>
              <w:pStyle w:val="a5"/>
              <w:numPr>
                <w:ilvl w:val="0"/>
                <w:numId w:val="12"/>
              </w:numPr>
              <w:tabs>
                <w:tab w:val="left" w:pos="360"/>
              </w:tabs>
              <w:ind w:left="360"/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F6456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094F82" w:rsidRPr="000C2AAC" w:rsidRDefault="00F64566" w:rsidP="00F64566">
            <w:pPr>
              <w:pStyle w:val="a5"/>
              <w:ind w:left="360"/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 โทร.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741323-6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ab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F64566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 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รับจัดฝึกอบรม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F64566" w:rsidRPr="00F64566" w:rsidRDefault="00EA6950" w:rsidP="00F64566">
            <w:pPr>
              <w:tabs>
                <w:tab w:val="left" w:pos="360"/>
              </w:tabs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F64566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F64566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F64566" w:rsidRPr="00F64566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EA6950" w:rsidRPr="000C2AAC" w:rsidRDefault="00F64566" w:rsidP="00F64566">
            <w:pPr>
              <w:pStyle w:val="a5"/>
              <w:ind w:left="360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 โทร.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741323-6 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ab/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8B50D4" w:rsidRDefault="0064558D" w:rsidP="008B50D4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8B50D4" w:rsidTr="008B50D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8B50D4" w:rsidTr="008B50D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8B50D4" w:rsidTr="008B50D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8B50D4" w:rsidTr="008B50D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8B50D4" w:rsidTr="008B50D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D4" w:rsidRDefault="008B50D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:rsidR="008B50D4" w:rsidRDefault="008B50D4" w:rsidP="008B50D4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 w:hint="cs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6A8" w:rsidRDefault="005C56A8" w:rsidP="00C81DB8">
      <w:pPr>
        <w:spacing w:after="0" w:line="240" w:lineRule="auto"/>
      </w:pPr>
      <w:r>
        <w:separator/>
      </w:r>
    </w:p>
  </w:endnote>
  <w:endnote w:type="continuationSeparator" w:id="0">
    <w:p w:rsidR="005C56A8" w:rsidRDefault="005C56A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6A8" w:rsidRDefault="005C56A8" w:rsidP="00C81DB8">
      <w:pPr>
        <w:spacing w:after="0" w:line="240" w:lineRule="auto"/>
      </w:pPr>
      <w:r>
        <w:separator/>
      </w:r>
    </w:p>
  </w:footnote>
  <w:footnote w:type="continuationSeparator" w:id="0">
    <w:p w:rsidR="005C56A8" w:rsidRDefault="005C56A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51414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B50D4">
          <w:rPr>
            <w:noProof/>
          </w:rPr>
          <w:t>13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B50D4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27496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1414D"/>
    <w:rsid w:val="005223AF"/>
    <w:rsid w:val="00541A32"/>
    <w:rsid w:val="00575FAF"/>
    <w:rsid w:val="00593E8D"/>
    <w:rsid w:val="005C56A8"/>
    <w:rsid w:val="005C6B68"/>
    <w:rsid w:val="005D70A2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F1F3C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96180"/>
    <w:rsid w:val="007E1E74"/>
    <w:rsid w:val="00811134"/>
    <w:rsid w:val="0085230C"/>
    <w:rsid w:val="00862FC5"/>
    <w:rsid w:val="0087182F"/>
    <w:rsid w:val="0087509D"/>
    <w:rsid w:val="008A3CB7"/>
    <w:rsid w:val="008B3521"/>
    <w:rsid w:val="008B50D4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34D6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64566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5D4C7-0F05-4CFF-BD85-EED6727A2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653</TotalTime>
  <Pages>13</Pages>
  <Words>1861</Words>
  <Characters>10611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85</cp:revision>
  <cp:lastPrinted>2015-03-02T15:12:00Z</cp:lastPrinted>
  <dcterms:created xsi:type="dcterms:W3CDTF">2015-04-23T03:41:00Z</dcterms:created>
  <dcterms:modified xsi:type="dcterms:W3CDTF">2015-07-21T07:04:00Z</dcterms:modified>
</cp:coreProperties>
</file>