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spacing w:before="120"/>
        <w:jc w:val="thaiDistribute"/>
        <w:rPr>
          <w:rFonts w:ascii="TH SarabunPSK" w:hAnsi="TH SarabunPSK" w:cs="TH SarabunPSK"/>
          <w:sz w:val="32"/>
        </w:rPr>
      </w:pPr>
    </w:p>
    <w:p w:rsidR="0070050B" w:rsidRPr="007B1142" w:rsidRDefault="0070050B" w:rsidP="0070050B">
      <w:pPr>
        <w:pStyle w:val="Header"/>
        <w:jc w:val="center"/>
        <w:outlineLvl w:val="0"/>
        <w:rPr>
          <w:rFonts w:ascii="TH SarabunPSK" w:hAnsi="TH SarabunPSK" w:cs="TH SarabunPSK"/>
          <w:b/>
          <w:bCs/>
          <w:sz w:val="72"/>
          <w:szCs w:val="72"/>
        </w:rPr>
      </w:pPr>
      <w:r w:rsidRPr="007B1142">
        <w:rPr>
          <w:rFonts w:ascii="TH SarabunPSK" w:hAnsi="TH SarabunPSK" w:cs="TH SarabunPSK"/>
          <w:b/>
          <w:bCs/>
          <w:sz w:val="72"/>
          <w:szCs w:val="72"/>
          <w:cs/>
        </w:rPr>
        <w:t>ภาคผนวก</w:t>
      </w:r>
      <w:r w:rsidR="00E77882">
        <w:rPr>
          <w:rFonts w:ascii="TH SarabunPSK" w:hAnsi="TH SarabunPSK" w:cs="TH SarabunPSK"/>
          <w:b/>
          <w:bCs/>
          <w:sz w:val="72"/>
          <w:szCs w:val="72"/>
        </w:rPr>
        <w:t xml:space="preserve"> 2</w:t>
      </w:r>
    </w:p>
    <w:p w:rsidR="00EF6B7A" w:rsidRPr="00BB1C0A" w:rsidRDefault="00BB1C0A" w:rsidP="001A1F55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BB1C0A">
        <w:rPr>
          <w:rFonts w:ascii="TH SarabunPSK" w:hAnsi="TH SarabunPSK" w:cs="TH SarabunPSK" w:hint="cs"/>
          <w:b/>
          <w:bCs/>
          <w:sz w:val="52"/>
          <w:szCs w:val="52"/>
          <w:cs/>
        </w:rPr>
        <w:t>เป้าหมายการดำเนินงานของแต่ละหน่วยงานตามแต่ละตัวชี้วัด</w:t>
      </w:r>
    </w:p>
    <w:p w:rsidR="003E40DC" w:rsidRDefault="003E40DC" w:rsidP="001170B7">
      <w:pPr>
        <w:rPr>
          <w:rFonts w:ascii="TH SarabunPSK" w:hAnsi="TH SarabunPSK" w:cs="TH SarabunPSK"/>
          <w:sz w:val="32"/>
        </w:rPr>
      </w:pPr>
    </w:p>
    <w:p w:rsidR="003E40DC" w:rsidRDefault="003E40DC" w:rsidP="001170B7">
      <w:pPr>
        <w:rPr>
          <w:rFonts w:ascii="TH SarabunPSK" w:hAnsi="TH SarabunPSK" w:cs="TH SarabunPSK"/>
          <w:sz w:val="32"/>
        </w:rPr>
      </w:pPr>
    </w:p>
    <w:p w:rsidR="003E40DC" w:rsidRDefault="003E40DC" w:rsidP="001170B7">
      <w:pPr>
        <w:rPr>
          <w:rFonts w:ascii="TH SarabunPSK" w:hAnsi="TH SarabunPSK" w:cs="TH SarabunPSK"/>
          <w:sz w:val="32"/>
        </w:rPr>
      </w:pPr>
    </w:p>
    <w:p w:rsidR="003E40DC" w:rsidRDefault="003E40DC" w:rsidP="001170B7">
      <w:pPr>
        <w:rPr>
          <w:rFonts w:ascii="TH SarabunPSK" w:hAnsi="TH SarabunPSK" w:cs="TH SarabunPSK"/>
          <w:sz w:val="32"/>
        </w:rPr>
      </w:pPr>
    </w:p>
    <w:p w:rsidR="001A1F55" w:rsidRDefault="001A1F55" w:rsidP="001170B7">
      <w:pPr>
        <w:rPr>
          <w:rFonts w:ascii="TH SarabunPSK" w:hAnsi="TH SarabunPSK" w:cs="TH SarabunPSK"/>
          <w:sz w:val="32"/>
        </w:rPr>
      </w:pPr>
    </w:p>
    <w:p w:rsidR="001A1F55" w:rsidRDefault="001A1F55" w:rsidP="001170B7">
      <w:pPr>
        <w:rPr>
          <w:rFonts w:ascii="TH SarabunPSK" w:hAnsi="TH SarabunPSK" w:cs="TH SarabunPSK"/>
          <w:sz w:val="32"/>
        </w:rPr>
      </w:pPr>
    </w:p>
    <w:p w:rsidR="001A1F55" w:rsidRDefault="001A1F55" w:rsidP="001170B7">
      <w:pPr>
        <w:rPr>
          <w:rFonts w:ascii="TH SarabunPSK" w:hAnsi="TH SarabunPSK" w:cs="TH SarabunPSK"/>
          <w:sz w:val="32"/>
        </w:rPr>
        <w:sectPr w:rsidR="001A1F55" w:rsidSect="003E40DC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1418" w:right="1134" w:bottom="1134" w:left="1134" w:header="720" w:footer="953" w:gutter="567"/>
          <w:cols w:space="720"/>
          <w:docGrid w:linePitch="360"/>
        </w:sectPr>
      </w:pPr>
    </w:p>
    <w:p w:rsidR="00242CBC" w:rsidRDefault="00BB1C0A" w:rsidP="001170B7">
      <w:pPr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lastRenderedPageBreak/>
        <w:t xml:space="preserve">เป้าหมายการดำเนินงานตัวชี้วัดที่ </w:t>
      </w:r>
      <w:r>
        <w:rPr>
          <w:rFonts w:ascii="TH SarabunPSK" w:hAnsi="TH SarabunPSK" w:cs="TH SarabunPSK"/>
          <w:sz w:val="32"/>
        </w:rPr>
        <w:t>3.1.1</w:t>
      </w:r>
      <w:r>
        <w:rPr>
          <w:rFonts w:ascii="TH SarabunPSK" w:hAnsi="TH SarabunPSK" w:cs="TH SarabunPSK" w:hint="cs"/>
          <w:sz w:val="32"/>
          <w:cs/>
        </w:rPr>
        <w:t xml:space="preserve"> </w:t>
      </w:r>
    </w:p>
    <w:p w:rsidR="00BB1C0A" w:rsidRDefault="00BB1C0A" w:rsidP="001170B7">
      <w:pPr>
        <w:rPr>
          <w:rFonts w:ascii="TH SarabunPSK" w:hAnsi="TH SarabunPSK" w:cs="TH SarabunPSK"/>
          <w:sz w:val="32"/>
        </w:rPr>
      </w:pPr>
    </w:p>
    <w:tbl>
      <w:tblPr>
        <w:tblW w:w="7220" w:type="dxa"/>
        <w:jc w:val="center"/>
        <w:tblLook w:val="04A0" w:firstRow="1" w:lastRow="0" w:firstColumn="1" w:lastColumn="0" w:noHBand="0" w:noVBand="1"/>
      </w:tblPr>
      <w:tblGrid>
        <w:gridCol w:w="1124"/>
        <w:gridCol w:w="3251"/>
        <w:gridCol w:w="1427"/>
        <w:gridCol w:w="1418"/>
      </w:tblGrid>
      <w:tr w:rsidR="00BB1C0A" w:rsidRPr="00BB1C0A" w:rsidTr="00AB42B2">
        <w:trPr>
          <w:trHeight w:val="20"/>
          <w:tblHeader/>
          <w:jc w:val="center"/>
        </w:trPr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eastAsia="en-US"/>
              </w:rPr>
              <w:t>ลำดับ</w:t>
            </w:r>
          </w:p>
        </w:tc>
        <w:tc>
          <w:tcPr>
            <w:tcW w:w="32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eastAsia="en-US"/>
              </w:rPr>
              <w:t>หน่วยงาน</w:t>
            </w:r>
          </w:p>
        </w:tc>
        <w:tc>
          <w:tcPr>
            <w:tcW w:w="28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eastAsia="en-US"/>
              </w:rPr>
              <w:t>เป่าหมาย(คน)</w:t>
            </w:r>
          </w:p>
        </w:tc>
      </w:tr>
      <w:tr w:rsidR="00BB1C0A" w:rsidRPr="00BB1C0A" w:rsidTr="00AB42B2">
        <w:trPr>
          <w:trHeight w:val="20"/>
          <w:tblHeader/>
          <w:jc w:val="center"/>
        </w:trPr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2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lang w:eastAsia="en-US"/>
              </w:rPr>
              <w:t>3.1.1.1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lang w:eastAsia="en-US"/>
              </w:rPr>
              <w:t>3.1.1.3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01-01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1 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สมุทรปราการ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1,800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01-02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สถาบันพัฒนาบุคลากรฯ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01-03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ศพร. กรุงเทพฯ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1,200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01-04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นนทบุรี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1,000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01-05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ปทุมธานี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02-06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2 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สุพรรณบุรี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02-07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ลพบุรี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190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02-08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สระบุรี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02-09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สิงห์บุรี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160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02-10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พระนครศรีอยุธยา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1,000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02-11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อ่างทอง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03-12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3 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ชลบุรี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03-13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จันทบุรี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03-14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ฉะเชิงเทรา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03-15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ตราด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03-16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ปราจีนบุรี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03-17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ระยอง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700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03-18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สระแก้ว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04-19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4 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ราชบุรี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04-20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กาญจนบุรี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320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04-21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นครปฐม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320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04-22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ประจวบคีรีขันธ์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04-23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เพชรบุรี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280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04-24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สมุทรสงคราม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04-25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สมุทรสาคร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05-26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5 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นครราชสีมา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1,200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05-27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ชัยภูมิ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05-28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นครนายก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05-29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บุรีรัมย์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05-30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สุรินทร์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06-31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6 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ขอนแก่น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820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06-32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กาฬสินธุ์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06-33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เลย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260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06-34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สกลนคร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06-35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หนองคาย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06-36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หนองบัวลำภู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06-37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อุดรธานี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06-38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บึงกาฬ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lastRenderedPageBreak/>
              <w:t>06-39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มหาสารคาม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07-40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7 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อุบลราชธานี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07-41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นครพนม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07-42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มุกดาหาร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07-43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ยโสธร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07-44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ร้อยเอ็ด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07-45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ศรีสะเกษ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07-46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อำนาจเจริญ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08-47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8 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นครสวรรค์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120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08-48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กำแพงเพชร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180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60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08-49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ชัยนาท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08-50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ตาก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08-51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พิจิตร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08-52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อุทัยธานี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09-53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9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พิษณุโลก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200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09-54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น่าน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09-55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เพชรบูรณ์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140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09-56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แพร่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09-57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สุโขทัย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40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09-58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อุตรดิตถ์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10-59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10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ลำปาง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10-60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สพน. เชียงแสน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10-61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สถาบันพัฒนาทรัพยากรฯ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10-62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เชียงราย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10-63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เชียงใหม่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260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10-64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พะเยา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10-65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แม่ฮ่องสอน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10-66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ลำพูน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11-67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11 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สุราษฏร์ธานี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11-68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กระบี่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11-69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ชุมพร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11-70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นครศรีธรรมราช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11-71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พังงา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11-72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ภูเก็ต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600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11-73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ระนอง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12-74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สพภ.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 xml:space="preserve">12  </w:t>
            </w: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สงขลา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12-75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ตรัง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12-76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นราธิวาส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230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12-77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ปัตตานี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12-78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พัทลุง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140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lastRenderedPageBreak/>
              <w:t>12-79</w:t>
            </w:r>
          </w:p>
        </w:tc>
        <w:tc>
          <w:tcPr>
            <w:tcW w:w="3251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ยะลา</w:t>
            </w:r>
          </w:p>
        </w:tc>
        <w:tc>
          <w:tcPr>
            <w:tcW w:w="142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260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B1C0A" w:rsidRPr="00BB1C0A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12-80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  <w:t>ศพจ. สตูล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1C0A" w:rsidRPr="00BB1C0A" w:rsidRDefault="00BB1C0A" w:rsidP="00BB1C0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BB1C0A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</w:tbl>
    <w:p w:rsidR="00BB1C0A" w:rsidRDefault="00BB1C0A" w:rsidP="001170B7">
      <w:pPr>
        <w:rPr>
          <w:rFonts w:ascii="TH SarabunPSK" w:hAnsi="TH SarabunPSK" w:cs="TH SarabunPSK"/>
          <w:sz w:val="32"/>
        </w:rPr>
      </w:pPr>
    </w:p>
    <w:p w:rsidR="00BB1C0A" w:rsidRDefault="00BB1C0A" w:rsidP="001170B7">
      <w:pPr>
        <w:rPr>
          <w:rFonts w:ascii="TH SarabunPSK" w:hAnsi="TH SarabunPSK" w:cs="TH SarabunPSK"/>
          <w:sz w:val="32"/>
        </w:rPr>
      </w:pPr>
    </w:p>
    <w:p w:rsidR="00BB1C0A" w:rsidRDefault="00BB1C0A" w:rsidP="001170B7">
      <w:pPr>
        <w:rPr>
          <w:rFonts w:ascii="TH SarabunPSK" w:hAnsi="TH SarabunPSK" w:cs="TH SarabunPSK"/>
          <w:sz w:val="32"/>
        </w:rPr>
      </w:pPr>
    </w:p>
    <w:p w:rsidR="00BB1C0A" w:rsidRDefault="00BB1C0A" w:rsidP="001170B7">
      <w:pPr>
        <w:rPr>
          <w:rFonts w:ascii="TH SarabunPSK" w:hAnsi="TH SarabunPSK" w:cs="TH SarabunPSK"/>
          <w:sz w:val="32"/>
        </w:rPr>
      </w:pPr>
    </w:p>
    <w:p w:rsidR="00BB1C0A" w:rsidRDefault="00BB1C0A" w:rsidP="001170B7">
      <w:pPr>
        <w:rPr>
          <w:rFonts w:ascii="TH SarabunPSK" w:hAnsi="TH SarabunPSK" w:cs="TH SarabunPSK"/>
          <w:sz w:val="32"/>
        </w:rPr>
      </w:pPr>
    </w:p>
    <w:p w:rsidR="00BB1C0A" w:rsidRDefault="00BB1C0A" w:rsidP="001170B7">
      <w:pPr>
        <w:rPr>
          <w:rFonts w:ascii="TH SarabunPSK" w:hAnsi="TH SarabunPSK" w:cs="TH SarabunPSK"/>
          <w:sz w:val="32"/>
        </w:rPr>
      </w:pPr>
    </w:p>
    <w:p w:rsidR="00BB1C0A" w:rsidRDefault="00BB1C0A" w:rsidP="001170B7">
      <w:pPr>
        <w:rPr>
          <w:rFonts w:ascii="TH SarabunPSK" w:hAnsi="TH SarabunPSK" w:cs="TH SarabunPSK"/>
          <w:sz w:val="32"/>
        </w:rPr>
      </w:pPr>
    </w:p>
    <w:p w:rsidR="0071328E" w:rsidRPr="000B0CC5" w:rsidRDefault="000B0CC5" w:rsidP="000B0CC5">
      <w:pPr>
        <w:rPr>
          <w:rFonts w:ascii="TH SarabunPSK" w:hAnsi="TH SarabunPSK" w:cs="TH SarabunPSK"/>
          <w:sz w:val="32"/>
        </w:rPr>
      </w:pPr>
      <w:r w:rsidRPr="000B0CC5">
        <w:rPr>
          <w:rFonts w:ascii="TH SarabunPSK" w:hAnsi="TH SarabunPSK" w:cs="TH SarabunPSK" w:hint="cs"/>
          <w:sz w:val="32"/>
          <w:cs/>
        </w:rPr>
        <w:t>เป้าหมายการดำเนินงานตัวชี้วัดที่</w:t>
      </w:r>
      <w:r>
        <w:rPr>
          <w:rFonts w:ascii="TH SarabunPSK" w:hAnsi="TH SarabunPSK" w:cs="TH SarabunPSK"/>
          <w:sz w:val="32"/>
          <w:cs/>
        </w:rPr>
        <w:t xml:space="preserve"> 3.1.</w:t>
      </w:r>
      <w:r>
        <w:rPr>
          <w:rFonts w:ascii="TH SarabunPSK" w:hAnsi="TH SarabunPSK" w:cs="TH SarabunPSK"/>
          <w:sz w:val="32"/>
        </w:rPr>
        <w:t>2</w:t>
      </w:r>
    </w:p>
    <w:p w:rsidR="00BB1C0A" w:rsidRDefault="00BB1C0A" w:rsidP="001170B7">
      <w:pPr>
        <w:rPr>
          <w:rFonts w:ascii="TH SarabunPSK" w:hAnsi="TH SarabunPSK" w:cs="TH SarabunPSK"/>
          <w:sz w:val="32"/>
        </w:rPr>
      </w:pPr>
    </w:p>
    <w:tbl>
      <w:tblPr>
        <w:tblW w:w="6981" w:type="dxa"/>
        <w:jc w:val="center"/>
        <w:tblLook w:val="04A0" w:firstRow="1" w:lastRow="0" w:firstColumn="1" w:lastColumn="0" w:noHBand="0" w:noVBand="1"/>
      </w:tblPr>
      <w:tblGrid>
        <w:gridCol w:w="1124"/>
        <w:gridCol w:w="2977"/>
        <w:gridCol w:w="1440"/>
        <w:gridCol w:w="1440"/>
      </w:tblGrid>
      <w:tr w:rsidR="00AB42B2" w:rsidRPr="00AB42B2" w:rsidTr="00AB42B2">
        <w:trPr>
          <w:trHeight w:val="20"/>
          <w:tblHeader/>
          <w:jc w:val="center"/>
        </w:trPr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ลำดับ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หน่วยงาน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เป่าหมาย(คน)</w:t>
            </w:r>
          </w:p>
        </w:tc>
      </w:tr>
      <w:tr w:rsidR="00AB42B2" w:rsidRPr="00AB42B2" w:rsidTr="00AB42B2">
        <w:trPr>
          <w:trHeight w:val="20"/>
          <w:tblHeader/>
          <w:jc w:val="center"/>
        </w:trPr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  <w:t>3.1.2.1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  <w:t>3.1.2.4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01-01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1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สมุทรปราการ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540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01-02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สถาบันพัฒนาบุคลากรฯ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01-03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ศพร. กรุงเทพฯ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01-04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นนทบุรี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01-05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ปทุมธานี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02-06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2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สุพรรณบุรี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02-07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ลพบุรี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02-08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สระบุรี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02-09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สิงห์บุรี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02-10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พระนครศรีอยุธยา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อ่างทอง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3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ชลบุรี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03-13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จันทบุรี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03-14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ฉะเชิงเทรา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03-15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ตราด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03-16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ปราจีนบุรี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03-17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ระยอง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สระแก้ว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4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ราชบุรี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04-20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กาญจนบุรี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04-21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นครปฐม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04-22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ประจวบคีรีขันธ์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04-23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เพชรบุรี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lastRenderedPageBreak/>
              <w:t>04-24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สมุทรสงคราม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สมุทรสาคร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05-26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5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นครราชสีมา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05-27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ชัยภูมิ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05-28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นครนายก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05-29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บุรีรัมย์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05-30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สุรินทร์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6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ขอนแก่น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460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06-32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กาฬสินธุ์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06-33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เลย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06-34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สกลนคร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06-35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หนองคาย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06-36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หนองบัวลำภู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06-37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อุดรธานี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06-38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บึงกาฬ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มหาสารคาม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7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อุบลราชธานี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07-41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นครพนม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07-42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มุกดาหาร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07-43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ยโสธร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07-44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ร้อยเอ็ด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07-45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ศรีสะเกษ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อำนาจเจริญ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08-47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8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นครสวรรค์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08-48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กำแพงเพชร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08-49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ชัยนาท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08-50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ตาก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08-51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พิจิตร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08-52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อุทัยธานี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9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พิษณุโลก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09-54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น่าน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09-55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เพชรบูรณ์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09-56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แพร่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09-57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สุโขทัย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อุตรดิตถ์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lastRenderedPageBreak/>
              <w:t>10-59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10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ลำปาง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138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10-60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สพน. เชียงแสน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10-61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สถาบันพัฒนาทรัพยากรฯ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10-62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เชียงราย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82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10-63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เชียงใหม่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10-64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พะเยา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55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10-65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แม่ฮ่องสอน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ลำพูน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55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11-67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11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สุราษฏร์ธานี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250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11-68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กระบี่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11-69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ชุมพร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11-70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นครศรีธรรมราช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90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11-71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พังงา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11-72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ภูเก็ต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11-73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ระนอง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12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สงขลา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58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12-75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ตรัง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220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12-76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นราธิวาส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12-77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ปัตตานี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140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12-78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พัทลุง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56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12-79</w:t>
            </w:r>
          </w:p>
        </w:tc>
        <w:tc>
          <w:tcPr>
            <w:tcW w:w="2977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ยะลา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110</w:t>
            </w:r>
          </w:p>
        </w:tc>
      </w:tr>
      <w:tr w:rsidR="00AB42B2" w:rsidRPr="00AB42B2" w:rsidTr="00AB42B2">
        <w:trPr>
          <w:trHeight w:val="20"/>
          <w:jc w:val="center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12-80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สตูล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56</w:t>
            </w:r>
          </w:p>
        </w:tc>
      </w:tr>
    </w:tbl>
    <w:p w:rsidR="000B0CC5" w:rsidRDefault="000B0CC5" w:rsidP="001170B7">
      <w:pPr>
        <w:rPr>
          <w:rFonts w:ascii="TH SarabunPSK" w:hAnsi="TH SarabunPSK" w:cs="TH SarabunPSK"/>
          <w:sz w:val="32"/>
        </w:rPr>
      </w:pPr>
    </w:p>
    <w:p w:rsidR="000B0CC5" w:rsidRDefault="000B0CC5" w:rsidP="001170B7">
      <w:pPr>
        <w:rPr>
          <w:rFonts w:ascii="TH SarabunPSK" w:hAnsi="TH SarabunPSK" w:cs="TH SarabunPSK"/>
          <w:sz w:val="32"/>
        </w:rPr>
      </w:pPr>
    </w:p>
    <w:p w:rsidR="000B0CC5" w:rsidRDefault="000B0CC5" w:rsidP="001170B7">
      <w:pPr>
        <w:rPr>
          <w:rFonts w:ascii="TH SarabunPSK" w:hAnsi="TH SarabunPSK" w:cs="TH SarabunPSK"/>
          <w:sz w:val="32"/>
        </w:rPr>
      </w:pPr>
    </w:p>
    <w:p w:rsidR="000B0CC5" w:rsidRDefault="00AB42B2" w:rsidP="001170B7">
      <w:pPr>
        <w:rPr>
          <w:rFonts w:ascii="TH SarabunPSK" w:hAnsi="TH SarabunPSK" w:cs="TH SarabunPSK"/>
          <w:sz w:val="32"/>
        </w:rPr>
      </w:pPr>
      <w:r w:rsidRPr="000B0CC5">
        <w:rPr>
          <w:rFonts w:ascii="TH SarabunPSK" w:hAnsi="TH SarabunPSK" w:cs="TH SarabunPSK" w:hint="cs"/>
          <w:sz w:val="32"/>
          <w:cs/>
        </w:rPr>
        <w:t>เป้าหมายการดำเนินงานตัวชี้วัดที่</w:t>
      </w:r>
      <w:r>
        <w:rPr>
          <w:rFonts w:ascii="TH SarabunPSK" w:hAnsi="TH SarabunPSK" w:cs="TH SarabunPSK"/>
          <w:sz w:val="32"/>
          <w:cs/>
        </w:rPr>
        <w:t xml:space="preserve"> 3.1.</w:t>
      </w:r>
      <w:r>
        <w:rPr>
          <w:rFonts w:ascii="TH SarabunPSK" w:hAnsi="TH SarabunPSK" w:cs="TH SarabunPSK"/>
          <w:sz w:val="32"/>
        </w:rPr>
        <w:t>3</w:t>
      </w:r>
    </w:p>
    <w:p w:rsidR="00AB42B2" w:rsidRDefault="00AB42B2" w:rsidP="001170B7">
      <w:pPr>
        <w:rPr>
          <w:rFonts w:ascii="TH SarabunPSK" w:hAnsi="TH SarabunPSK" w:cs="TH SarabunPSK"/>
          <w:sz w:val="32"/>
        </w:rPr>
      </w:pPr>
    </w:p>
    <w:p w:rsidR="00AB42B2" w:rsidRDefault="00AB42B2" w:rsidP="001170B7">
      <w:pPr>
        <w:rPr>
          <w:rFonts w:ascii="TH SarabunPSK" w:hAnsi="TH SarabunPSK" w:cs="TH SarabunPSK"/>
          <w:sz w:val="32"/>
        </w:rPr>
      </w:pPr>
    </w:p>
    <w:tbl>
      <w:tblPr>
        <w:tblW w:w="7928" w:type="dxa"/>
        <w:tblLook w:val="04A0" w:firstRow="1" w:lastRow="0" w:firstColumn="1" w:lastColumn="0" w:noHBand="0" w:noVBand="1"/>
      </w:tblPr>
      <w:tblGrid>
        <w:gridCol w:w="1124"/>
        <w:gridCol w:w="2835"/>
        <w:gridCol w:w="1276"/>
        <w:gridCol w:w="1418"/>
        <w:gridCol w:w="1275"/>
      </w:tblGrid>
      <w:tr w:rsidR="00AB42B2" w:rsidRPr="00AB42B2" w:rsidTr="00C5189D">
        <w:trPr>
          <w:trHeight w:val="420"/>
        </w:trPr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ลำดับ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หน่วยงาน</w:t>
            </w:r>
          </w:p>
        </w:tc>
        <w:tc>
          <w:tcPr>
            <w:tcW w:w="39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cs/>
                <w:lang w:eastAsia="en-US"/>
              </w:rPr>
              <w:t>เป่าหมาย(คน)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  <w:t>3.1.3.1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  <w:t>3.1.3.4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lang w:eastAsia="en-US"/>
              </w:rPr>
              <w:t>3.1.3.6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01-01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1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สมุทรปราการ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  <w:bookmarkStart w:id="0" w:name="_GoBack"/>
            <w:bookmarkEnd w:id="0"/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01-02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สถาบันพัฒนาบุคลากรฯ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2,580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01-03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ศพร. กรุงเทพฯ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01-04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นนทบุรี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lastRenderedPageBreak/>
              <w:t>01-05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ปทุมธานี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2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สุพรรณบุรี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02-07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ลพบุรี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02-08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สระบุรี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02-09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สิงห์บุรี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02-10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พระนครศรีอยุธยา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1,360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02-11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อ่างทอง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3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ชลบุรี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03-13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จันทบุรี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03-14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ฉะเชิงเทรา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500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03-15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ตราด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03-16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ปราจีนบุรี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03-17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ระยอง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03-18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สระแก้ว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4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ราชบุรี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04-20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กาญจนบุรี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04-21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นครปฐม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04-22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ประจวบคีรีขันธ์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04-23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เพชรบุรี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04-24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สมุทรสงคราม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04-25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สมุทรสาคร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05-26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5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นครราชสีมา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05-27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ชัยภูมิ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05-28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นครนายก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05-29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บุรีรัมย์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05-30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สุรินทร์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6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ขอนแก่น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06-32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กาฬสินธุ์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06-33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เลย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06-34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สกลนคร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06-35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หนองคาย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06-36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หนองบัวลำภู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06-37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อุดรธานี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lastRenderedPageBreak/>
              <w:t>06-38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บึงกาฬ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06-39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มหาสารคาม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7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อุบลราชธานี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07-41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นครพนม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07-42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มุกดาหาร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07-43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ยโสธร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07-44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ร้อยเอ็ด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07-45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ศรีสะเกษ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07-46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อำนาจเจริญ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8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นครสวรรค์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08-48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กำแพงเพชร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08-49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ชัยนาท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08-50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ตาก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08-51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พิจิตร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08-52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อุทัยธานี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9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พิษณุโลก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09-54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น่าน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09-55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เพชรบูรณ์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09-56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แพร่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80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09-57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สุโขทัย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09-58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อุตรดิตถ์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10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ลำปาง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10-60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สพน. เชียงแสน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10-61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สถาบันพัฒนาทรัพยากรฯ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10-62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เชียงราย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10-63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เชียงใหม่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10-64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พะเยา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10-65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แม่ฮ่องสอน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10-66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ลำพูน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11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สุราษฏร์ธานี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11-68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กระบี่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11-69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ชุมพร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11-70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นครศรีธรรมราช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lastRenderedPageBreak/>
              <w:t>11-71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พังงา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11-72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ภูเก็ต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11-73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ระนอง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สพภ.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 xml:space="preserve">12  </w:t>
            </w: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สงขลา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12-75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ตรัง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12-76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นราธิวาส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12-77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ปัตตานี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12-78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พัทลุง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10"/>
        </w:trPr>
        <w:tc>
          <w:tcPr>
            <w:tcW w:w="1124" w:type="dxa"/>
            <w:tcBorders>
              <w:top w:val="nil"/>
              <w:left w:val="single" w:sz="8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12-79</w:t>
            </w:r>
          </w:p>
        </w:tc>
        <w:tc>
          <w:tcPr>
            <w:tcW w:w="2835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ยะลา</w:t>
            </w:r>
          </w:p>
        </w:tc>
        <w:tc>
          <w:tcPr>
            <w:tcW w:w="1276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ashed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  <w:tr w:rsidR="00AB42B2" w:rsidRPr="00AB42B2" w:rsidTr="00C5189D">
        <w:trPr>
          <w:trHeight w:val="420"/>
        </w:trPr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C5189D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12-80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cs/>
                <w:lang w:eastAsia="en-US"/>
              </w:rPr>
              <w:t>ศพจ. สตูล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42B2" w:rsidRPr="00AB42B2" w:rsidRDefault="00AB42B2" w:rsidP="00AB42B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</w:pPr>
            <w:r w:rsidRPr="00AB42B2">
              <w:rPr>
                <w:rFonts w:ascii="TH SarabunPSK" w:eastAsia="Times New Roman" w:hAnsi="TH SarabunPSK" w:cs="TH SarabunPSK"/>
                <w:color w:val="000000"/>
                <w:sz w:val="32"/>
                <w:lang w:eastAsia="en-US"/>
              </w:rPr>
              <w:t>0</w:t>
            </w:r>
          </w:p>
        </w:tc>
      </w:tr>
    </w:tbl>
    <w:p w:rsidR="00AB42B2" w:rsidRDefault="00AB42B2" w:rsidP="001170B7">
      <w:pPr>
        <w:rPr>
          <w:rFonts w:ascii="TH SarabunPSK" w:hAnsi="TH SarabunPSK" w:cs="TH SarabunPSK"/>
          <w:sz w:val="32"/>
        </w:rPr>
      </w:pPr>
    </w:p>
    <w:p w:rsidR="00AB42B2" w:rsidRDefault="00AB42B2" w:rsidP="001170B7">
      <w:pPr>
        <w:rPr>
          <w:rFonts w:ascii="TH SarabunPSK" w:hAnsi="TH SarabunPSK" w:cs="TH SarabunPSK"/>
          <w:sz w:val="32"/>
        </w:rPr>
      </w:pPr>
    </w:p>
    <w:p w:rsidR="00AB42B2" w:rsidRDefault="00AB42B2" w:rsidP="001170B7">
      <w:pPr>
        <w:rPr>
          <w:rFonts w:ascii="TH SarabunPSK" w:hAnsi="TH SarabunPSK" w:cs="TH SarabunPSK"/>
          <w:sz w:val="32"/>
        </w:rPr>
      </w:pPr>
    </w:p>
    <w:p w:rsidR="00AB42B2" w:rsidRDefault="00AB42B2" w:rsidP="001170B7">
      <w:pPr>
        <w:rPr>
          <w:rFonts w:ascii="TH SarabunPSK" w:hAnsi="TH SarabunPSK" w:cs="TH SarabunPSK"/>
          <w:sz w:val="32"/>
        </w:rPr>
      </w:pPr>
    </w:p>
    <w:p w:rsidR="00AB42B2" w:rsidRDefault="00AB42B2" w:rsidP="001170B7">
      <w:pPr>
        <w:rPr>
          <w:rFonts w:ascii="TH SarabunPSK" w:hAnsi="TH SarabunPSK" w:cs="TH SarabunPSK"/>
          <w:sz w:val="32"/>
        </w:rPr>
      </w:pPr>
    </w:p>
    <w:p w:rsidR="00AB42B2" w:rsidRDefault="00AB42B2" w:rsidP="001170B7">
      <w:pPr>
        <w:rPr>
          <w:rFonts w:ascii="TH SarabunPSK" w:hAnsi="TH SarabunPSK" w:cs="TH SarabunPSK"/>
          <w:sz w:val="32"/>
        </w:rPr>
      </w:pPr>
    </w:p>
    <w:p w:rsidR="000B0CC5" w:rsidRDefault="000B0CC5" w:rsidP="001170B7">
      <w:pPr>
        <w:rPr>
          <w:rFonts w:ascii="TH SarabunPSK" w:hAnsi="TH SarabunPSK" w:cs="TH SarabunPSK"/>
          <w:sz w:val="32"/>
        </w:rPr>
      </w:pPr>
    </w:p>
    <w:p w:rsidR="000B0CC5" w:rsidRDefault="000B0CC5" w:rsidP="001170B7">
      <w:pPr>
        <w:rPr>
          <w:rFonts w:ascii="TH SarabunPSK" w:hAnsi="TH SarabunPSK" w:cs="TH SarabunPSK"/>
          <w:sz w:val="32"/>
        </w:rPr>
      </w:pPr>
    </w:p>
    <w:p w:rsidR="000B0CC5" w:rsidRDefault="000B0CC5" w:rsidP="001170B7">
      <w:pPr>
        <w:rPr>
          <w:rFonts w:ascii="TH SarabunPSK" w:hAnsi="TH SarabunPSK" w:cs="TH SarabunPSK"/>
          <w:sz w:val="32"/>
        </w:rPr>
      </w:pPr>
    </w:p>
    <w:p w:rsidR="000B0CC5" w:rsidRDefault="000B0CC5" w:rsidP="001170B7">
      <w:pPr>
        <w:rPr>
          <w:rFonts w:ascii="TH SarabunPSK" w:hAnsi="TH SarabunPSK" w:cs="TH SarabunPSK"/>
          <w:sz w:val="32"/>
        </w:rPr>
      </w:pPr>
    </w:p>
    <w:p w:rsidR="000B0CC5" w:rsidRDefault="000B0CC5" w:rsidP="001170B7">
      <w:pPr>
        <w:rPr>
          <w:rFonts w:ascii="TH SarabunPSK" w:hAnsi="TH SarabunPSK" w:cs="TH SarabunPSK"/>
          <w:sz w:val="32"/>
        </w:rPr>
      </w:pPr>
    </w:p>
    <w:p w:rsidR="000B0CC5" w:rsidRDefault="000B0CC5" w:rsidP="001170B7">
      <w:pPr>
        <w:rPr>
          <w:rFonts w:ascii="TH SarabunPSK" w:hAnsi="TH SarabunPSK" w:cs="TH SarabunPSK"/>
          <w:sz w:val="32"/>
        </w:rPr>
      </w:pPr>
    </w:p>
    <w:p w:rsidR="00BB1C0A" w:rsidRDefault="00BB1C0A" w:rsidP="001170B7">
      <w:pPr>
        <w:rPr>
          <w:rFonts w:ascii="TH SarabunPSK" w:hAnsi="TH SarabunPSK" w:cs="TH SarabunPSK"/>
          <w:sz w:val="32"/>
        </w:rPr>
      </w:pPr>
    </w:p>
    <w:p w:rsidR="0071328E" w:rsidRDefault="0071328E" w:rsidP="001170B7">
      <w:pPr>
        <w:rPr>
          <w:rFonts w:ascii="TH SarabunPSK" w:hAnsi="TH SarabunPSK" w:cs="TH SarabunPSK"/>
          <w:sz w:val="32"/>
        </w:rPr>
      </w:pPr>
    </w:p>
    <w:sectPr w:rsidR="0071328E" w:rsidSect="003E40DC">
      <w:pgSz w:w="11907" w:h="16840" w:code="9"/>
      <w:pgMar w:top="1418" w:right="1134" w:bottom="1134" w:left="1134" w:header="720" w:footer="953" w:gutter="56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EE6" w:rsidRDefault="00063EE6" w:rsidP="007B5D04">
      <w:r>
        <w:separator/>
      </w:r>
    </w:p>
  </w:endnote>
  <w:endnote w:type="continuationSeparator" w:id="0">
    <w:p w:rsidR="00063EE6" w:rsidRDefault="00063EE6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97B" w:rsidRDefault="0068497B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4E0270E4" wp14:editId="4EB1C394">
              <wp:simplePos x="0" y="0"/>
              <wp:positionH relativeFrom="column">
                <wp:posOffset>184150</wp:posOffset>
              </wp:positionH>
              <wp:positionV relativeFrom="paragraph">
                <wp:posOffset>120765</wp:posOffset>
              </wp:positionV>
              <wp:extent cx="5759450" cy="9525"/>
              <wp:effectExtent l="0" t="0" r="12700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759450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491425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pt,9.5pt" to="468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39541C5F" wp14:editId="6AD12EDE">
              <wp:simplePos x="0" y="0"/>
              <wp:positionH relativeFrom="column">
                <wp:posOffset>105410</wp:posOffset>
              </wp:positionH>
              <wp:positionV relativeFrom="paragraph">
                <wp:posOffset>140739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8497B" w:rsidRPr="00794F2B" w:rsidRDefault="0068497B" w:rsidP="00794F2B">
                          <w:pPr>
                            <w:rPr>
                              <w:rFonts w:ascii="TH SarabunPSK" w:hAnsi="TH SarabunPSK" w:cs="TH SarabunPSK"/>
                              <w:szCs w:val="24"/>
                              <w:cs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szCs w:val="24"/>
                              <w:cs/>
                            </w:rPr>
                            <w:t xml:space="preserve">ภาคผนวก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541C5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8" type="#_x0000_t202" style="position:absolute;margin-left:8.3pt;margin-top:11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" fillcolor="white [3201]" stroked="f" strokeweight=".5pt">
              <v:textbox>
                <w:txbxContent>
                  <w:p w:rsidR="0068497B" w:rsidRPr="00794F2B" w:rsidRDefault="0068497B" w:rsidP="00794F2B">
                    <w:pPr>
                      <w:rPr>
                        <w:rFonts w:ascii="TH SarabunPSK" w:hAnsi="TH SarabunPSK" w:cs="TH SarabunPSK"/>
                        <w:szCs w:val="24"/>
                        <w:cs/>
                      </w:rPr>
                    </w:pPr>
                    <w:r>
                      <w:rPr>
                        <w:rFonts w:ascii="TH SarabunPSK" w:hAnsi="TH SarabunPSK" w:cs="TH SarabunPSK" w:hint="cs"/>
                        <w:szCs w:val="24"/>
                        <w:cs/>
                      </w:rPr>
                      <w:t xml:space="preserve">ภาคผนวก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1515E352" wp14:editId="03BE7B7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68497B" w:rsidRPr="0036114C" w:rsidRDefault="0068497B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C5189D" w:rsidRPr="00C5189D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8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15E352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L0T08g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68497B" w:rsidRPr="0036114C" w:rsidRDefault="0068497B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C5189D" w:rsidRPr="00C5189D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8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68497B" w:rsidRPr="0036114C" w:rsidRDefault="0068497B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C5189D" w:rsidRPr="00C5189D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8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68497B" w:rsidRPr="0036114C" w:rsidRDefault="0068497B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C5189D" w:rsidRPr="00C5189D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8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97B" w:rsidRDefault="0068497B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97D96F9" wp14:editId="1215B543">
              <wp:simplePos x="0" y="0"/>
              <wp:positionH relativeFrom="column">
                <wp:posOffset>-21590</wp:posOffset>
              </wp:positionH>
              <wp:positionV relativeFrom="paragraph">
                <wp:posOffset>139065</wp:posOffset>
              </wp:positionV>
              <wp:extent cx="5760000" cy="0"/>
              <wp:effectExtent l="0" t="0" r="12700" b="19050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76000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231F68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pt,10.95pt" to="451.8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057C7E96" wp14:editId="1411007C">
              <wp:simplePos x="0" y="0"/>
              <wp:positionH relativeFrom="column">
                <wp:posOffset>187267</wp:posOffset>
              </wp:positionH>
              <wp:positionV relativeFrom="paragraph">
                <wp:posOffset>137333</wp:posOffset>
              </wp:positionV>
              <wp:extent cx="5633085" cy="537557"/>
              <wp:effectExtent l="0" t="0" r="5715" b="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085" cy="53755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8497B" w:rsidRDefault="0068497B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Cs w:val="24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szCs w:val="24"/>
                              <w:cs/>
                            </w:rPr>
                            <w:t xml:space="preserve">ภาคผนวก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7C7E96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14.75pt;margin-top:10.8pt;width:443.55pt;height:42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" fillcolor="white [3201]" stroked="f" strokeweight=".5pt">
              <v:textbox>
                <w:txbxContent>
                  <w:p w:rsidR="0068497B" w:rsidRDefault="0068497B" w:rsidP="00DE13F3">
                    <w:pPr>
                      <w:jc w:val="right"/>
                      <w:rPr>
                        <w:rFonts w:ascii="TH SarabunPSK" w:hAnsi="TH SarabunPSK" w:cs="TH SarabunPSK"/>
                        <w:szCs w:val="24"/>
                      </w:rPr>
                    </w:pPr>
                    <w:r>
                      <w:rPr>
                        <w:rFonts w:ascii="TH SarabunPSK" w:hAnsi="TH SarabunPSK" w:cs="TH SarabunPSK" w:hint="cs"/>
                        <w:szCs w:val="24"/>
                        <w:cs/>
                      </w:rPr>
                      <w:t xml:space="preserve">ภาคผนวก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68497B" w:rsidRPr="0036114C" w:rsidRDefault="0068497B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C5189D" w:rsidRPr="00C5189D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9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68497B" w:rsidRPr="0036114C" w:rsidRDefault="0068497B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C5189D" w:rsidRPr="00C5189D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9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EE6" w:rsidRDefault="00063EE6" w:rsidP="007B5D04">
      <w:r>
        <w:separator/>
      </w:r>
    </w:p>
  </w:footnote>
  <w:footnote w:type="continuationSeparator" w:id="0">
    <w:p w:rsidR="00063EE6" w:rsidRDefault="00063EE6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97B" w:rsidRDefault="0068497B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EDDD77C" wp14:editId="4FA0A17D">
              <wp:simplePos x="0" y="0"/>
              <wp:positionH relativeFrom="column">
                <wp:posOffset>39774</wp:posOffset>
              </wp:positionH>
              <wp:positionV relativeFrom="paragraph">
                <wp:posOffset>290830</wp:posOffset>
              </wp:positionV>
              <wp:extent cx="5760000" cy="0"/>
              <wp:effectExtent l="0" t="0" r="1270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76000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AF3129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15pt,22.9pt" to="456.7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484F5A70" wp14:editId="274D48EA">
              <wp:simplePos x="0" y="0"/>
              <wp:positionH relativeFrom="margin">
                <wp:posOffset>74064</wp:posOffset>
              </wp:positionH>
              <wp:positionV relativeFrom="topMargin">
                <wp:posOffset>195984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497B" w:rsidRDefault="0068497B" w:rsidP="00794F2B">
                          <w:pP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noProof/>
                              <w:sz w:val="28"/>
                              <w:szCs w:val="28"/>
                              <w:cs/>
                            </w:rPr>
                            <w:t xml:space="preserve">ภาคผนวก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TH SarabunPSK" w:hAnsi="TH SarabunPSK" w:cs="TH SarabunPSK" w:hint="cs"/>
                              <w:noProof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</w:p>
                        <w:p w:rsidR="0068497B" w:rsidRPr="00E7068F" w:rsidRDefault="0068497B" w:rsidP="00794F2B">
                          <w:pP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794F2B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  <w:p w:rsidR="0068497B" w:rsidRPr="00E7068F" w:rsidRDefault="0068497B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4F5A7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5.85pt;margin-top:15.4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kn1sgIAALM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" o:allowincell="f" filled="f" stroked="f">
              <v:textbox inset=",0,,0">
                <w:txbxContent>
                  <w:p w:rsidR="0068497B" w:rsidRDefault="0068497B" w:rsidP="00794F2B">
                    <w:pP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</w:rPr>
                    </w:pPr>
                    <w:r>
                      <w:rPr>
                        <w:rFonts w:ascii="TH SarabunPSK" w:hAnsi="TH SarabunPSK" w:cs="TH SarabunPSK" w:hint="cs"/>
                        <w:noProof/>
                        <w:sz w:val="28"/>
                        <w:szCs w:val="28"/>
                        <w:cs/>
                      </w:rPr>
                      <w:t xml:space="preserve">ภาคผนวก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TH SarabunPSK" w:hAnsi="TH SarabunPSK" w:cs="TH SarabunPSK" w:hint="cs"/>
                        <w:noProof/>
                        <w:sz w:val="28"/>
                        <w:szCs w:val="28"/>
                        <w:cs/>
                      </w:rPr>
                      <w:t xml:space="preserve"> </w:t>
                    </w:r>
                  </w:p>
                  <w:p w:rsidR="0068497B" w:rsidRPr="00E7068F" w:rsidRDefault="0068497B" w:rsidP="00794F2B">
                    <w:pP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794F2B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</w:rPr>
                      <w:t>Department of Skill Development</w:t>
                    </w:r>
                  </w:p>
                  <w:p w:rsidR="0068497B" w:rsidRPr="00E7068F" w:rsidRDefault="0068497B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40B88E9A" wp14:editId="03438F2D">
          <wp:simplePos x="0" y="0"/>
          <wp:positionH relativeFrom="column">
            <wp:posOffset>-566073</wp:posOffset>
          </wp:positionH>
          <wp:positionV relativeFrom="paragraph">
            <wp:posOffset>-321079</wp:posOffset>
          </wp:positionV>
          <wp:extent cx="548640" cy="560705"/>
          <wp:effectExtent l="0" t="0" r="381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97B" w:rsidRDefault="0068497B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C963B19" wp14:editId="1A660214">
              <wp:simplePos x="0" y="0"/>
              <wp:positionH relativeFrom="column">
                <wp:posOffset>-8197</wp:posOffset>
              </wp:positionH>
              <wp:positionV relativeFrom="paragraph">
                <wp:posOffset>294640</wp:posOffset>
              </wp:positionV>
              <wp:extent cx="5759450" cy="1905"/>
              <wp:effectExtent l="0" t="0" r="1270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75945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44CF97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65pt,23.2pt" to="452.8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66B2E0CE" wp14:editId="77672962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4BAB79AE" wp14:editId="0C67E367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497B" w:rsidRDefault="0068497B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noProof/>
                              <w:sz w:val="28"/>
                              <w:szCs w:val="28"/>
                              <w:cs/>
                            </w:rPr>
                            <w:t xml:space="preserve">ภาคผนวก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TH SarabunPSK" w:hAnsi="TH SarabunPSK" w:cs="TH SarabunPSK" w:hint="cs"/>
                              <w:noProof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</w:p>
                        <w:p w:rsidR="0068497B" w:rsidRPr="00E7068F" w:rsidRDefault="0068497B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794F2B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AB79A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0eN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3MtwarZi3sjyCRSs&#10;JAgMtAhjDxa1VN8x6mGEZFh/2xHFMGreC3gFSRhFdua4DSzUuXVztBJBASLD1CiMxs3KjBNq1ym+&#10;rSHG8cXdwpspuJPzcz6HlwYDwrE6DDM7gc73zut55C5/AQ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mnNHjb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68497B" w:rsidRDefault="0068497B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</w:rPr>
                    </w:pPr>
                    <w:r>
                      <w:rPr>
                        <w:rFonts w:ascii="TH SarabunPSK" w:hAnsi="TH SarabunPSK" w:cs="TH SarabunPSK" w:hint="cs"/>
                        <w:noProof/>
                        <w:sz w:val="28"/>
                        <w:szCs w:val="28"/>
                        <w:cs/>
                      </w:rPr>
                      <w:t xml:space="preserve">ภาคผนวก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TH SarabunPSK" w:hAnsi="TH SarabunPSK" w:cs="TH SarabunPSK" w:hint="cs"/>
                        <w:noProof/>
                        <w:sz w:val="28"/>
                        <w:szCs w:val="28"/>
                        <w:cs/>
                      </w:rPr>
                      <w:t xml:space="preserve"> </w:t>
                    </w:r>
                  </w:p>
                  <w:p w:rsidR="0068497B" w:rsidRPr="00E7068F" w:rsidRDefault="0068497B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794F2B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E72B9"/>
    <w:multiLevelType w:val="hybridMultilevel"/>
    <w:tmpl w:val="CD108F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5"/>
  </w:num>
  <w:num w:numId="5">
    <w:abstractNumId w:val="11"/>
  </w:num>
  <w:num w:numId="6">
    <w:abstractNumId w:val="10"/>
  </w:num>
  <w:num w:numId="7">
    <w:abstractNumId w:val="4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attachedTemplate r:id="rId1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50B"/>
    <w:rsid w:val="000127AB"/>
    <w:rsid w:val="000362BE"/>
    <w:rsid w:val="00063EE6"/>
    <w:rsid w:val="000A05EC"/>
    <w:rsid w:val="000B0CC5"/>
    <w:rsid w:val="000B6765"/>
    <w:rsid w:val="000C278F"/>
    <w:rsid w:val="000E7900"/>
    <w:rsid w:val="001137C7"/>
    <w:rsid w:val="001170B7"/>
    <w:rsid w:val="00130D42"/>
    <w:rsid w:val="001A1F55"/>
    <w:rsid w:val="001C0F11"/>
    <w:rsid w:val="001F7C21"/>
    <w:rsid w:val="00242CBC"/>
    <w:rsid w:val="00297AFE"/>
    <w:rsid w:val="002A4F04"/>
    <w:rsid w:val="002A7339"/>
    <w:rsid w:val="002C14E2"/>
    <w:rsid w:val="002E6206"/>
    <w:rsid w:val="003430DB"/>
    <w:rsid w:val="00351DED"/>
    <w:rsid w:val="0036114C"/>
    <w:rsid w:val="003A6546"/>
    <w:rsid w:val="003B2C0A"/>
    <w:rsid w:val="003E1744"/>
    <w:rsid w:val="003E40DC"/>
    <w:rsid w:val="00462D3D"/>
    <w:rsid w:val="004655B6"/>
    <w:rsid w:val="004727CF"/>
    <w:rsid w:val="0049018D"/>
    <w:rsid w:val="004C5C6D"/>
    <w:rsid w:val="004C79BE"/>
    <w:rsid w:val="004E686B"/>
    <w:rsid w:val="005055CC"/>
    <w:rsid w:val="00535139"/>
    <w:rsid w:val="0054238B"/>
    <w:rsid w:val="00554246"/>
    <w:rsid w:val="00582ABF"/>
    <w:rsid w:val="005956C1"/>
    <w:rsid w:val="0061200E"/>
    <w:rsid w:val="00683BE4"/>
    <w:rsid w:val="00683E68"/>
    <w:rsid w:val="0068497B"/>
    <w:rsid w:val="006D2FC1"/>
    <w:rsid w:val="0070050B"/>
    <w:rsid w:val="0071328E"/>
    <w:rsid w:val="00716C9C"/>
    <w:rsid w:val="0072494A"/>
    <w:rsid w:val="00737726"/>
    <w:rsid w:val="007761D1"/>
    <w:rsid w:val="00794F2B"/>
    <w:rsid w:val="007A67E3"/>
    <w:rsid w:val="007B0EC3"/>
    <w:rsid w:val="007B5D04"/>
    <w:rsid w:val="007D08BF"/>
    <w:rsid w:val="007D1291"/>
    <w:rsid w:val="00804E8F"/>
    <w:rsid w:val="00834E67"/>
    <w:rsid w:val="00895F77"/>
    <w:rsid w:val="008D13C2"/>
    <w:rsid w:val="0090599F"/>
    <w:rsid w:val="009100A7"/>
    <w:rsid w:val="00955E40"/>
    <w:rsid w:val="009662E3"/>
    <w:rsid w:val="009917F9"/>
    <w:rsid w:val="009933B2"/>
    <w:rsid w:val="00993E44"/>
    <w:rsid w:val="009B1CCB"/>
    <w:rsid w:val="009C2E13"/>
    <w:rsid w:val="009E7020"/>
    <w:rsid w:val="009F2D7C"/>
    <w:rsid w:val="00A11BA4"/>
    <w:rsid w:val="00A17AE0"/>
    <w:rsid w:val="00A702D8"/>
    <w:rsid w:val="00AA3CFC"/>
    <w:rsid w:val="00AA59FE"/>
    <w:rsid w:val="00AB034A"/>
    <w:rsid w:val="00AB42B2"/>
    <w:rsid w:val="00B603BE"/>
    <w:rsid w:val="00B74245"/>
    <w:rsid w:val="00B96290"/>
    <w:rsid w:val="00BB1C0A"/>
    <w:rsid w:val="00BB7DE4"/>
    <w:rsid w:val="00BE01B6"/>
    <w:rsid w:val="00C01C90"/>
    <w:rsid w:val="00C04F5D"/>
    <w:rsid w:val="00C05B40"/>
    <w:rsid w:val="00C20BC7"/>
    <w:rsid w:val="00C3710B"/>
    <w:rsid w:val="00C50346"/>
    <w:rsid w:val="00C5189D"/>
    <w:rsid w:val="00C605A5"/>
    <w:rsid w:val="00C71124"/>
    <w:rsid w:val="00C76236"/>
    <w:rsid w:val="00C83C02"/>
    <w:rsid w:val="00CA57B5"/>
    <w:rsid w:val="00CB790D"/>
    <w:rsid w:val="00CE0C33"/>
    <w:rsid w:val="00CE3D76"/>
    <w:rsid w:val="00D3361A"/>
    <w:rsid w:val="00D4162B"/>
    <w:rsid w:val="00D464FA"/>
    <w:rsid w:val="00DA0646"/>
    <w:rsid w:val="00DB2C4F"/>
    <w:rsid w:val="00DD5BAD"/>
    <w:rsid w:val="00DE13F3"/>
    <w:rsid w:val="00DE7725"/>
    <w:rsid w:val="00E073A5"/>
    <w:rsid w:val="00E25E1A"/>
    <w:rsid w:val="00E4228F"/>
    <w:rsid w:val="00E650EA"/>
    <w:rsid w:val="00E7068F"/>
    <w:rsid w:val="00E77882"/>
    <w:rsid w:val="00E934E4"/>
    <w:rsid w:val="00EB1D0C"/>
    <w:rsid w:val="00EB1DD2"/>
    <w:rsid w:val="00ED6994"/>
    <w:rsid w:val="00EF6B7A"/>
    <w:rsid w:val="00EF6E46"/>
    <w:rsid w:val="00F17658"/>
    <w:rsid w:val="00F41842"/>
    <w:rsid w:val="00F5485F"/>
    <w:rsid w:val="00F70C7D"/>
    <w:rsid w:val="00FA5F3E"/>
    <w:rsid w:val="00FF3088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CF40A4-403F-41F9-B80E-F326FAA9E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0B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3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estopss\Evaluate\IPA\IPA59\Book\Docx-File\Book-KPI-Appendix-Te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5316C-7C88-41A3-874A-B97128388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Book-KPI-Appendix-Tem.dotx</Template>
  <TotalTime>42</TotalTime>
  <Pages>9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kittisak Lee</dc:creator>
  <cp:keywords/>
  <dc:description/>
  <cp:lastModifiedBy>ICafer Lee</cp:lastModifiedBy>
  <cp:revision>4</cp:revision>
  <cp:lastPrinted>2016-02-17T05:54:00Z</cp:lastPrinted>
  <dcterms:created xsi:type="dcterms:W3CDTF">2016-05-26T07:25:00Z</dcterms:created>
  <dcterms:modified xsi:type="dcterms:W3CDTF">2016-05-31T03:41:00Z</dcterms:modified>
</cp:coreProperties>
</file>